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3D820" w14:textId="1561F573" w:rsidR="006D6AFF" w:rsidRPr="00AD2F17" w:rsidRDefault="00C24AA6" w:rsidP="00053556">
      <w:pPr>
        <w:pStyle w:val="NoSpacing"/>
        <w:tabs>
          <w:tab w:val="left" w:pos="1170"/>
        </w:tabs>
        <w:spacing w:before="240"/>
        <w:rPr>
          <w:rFonts w:ascii="Times New Roman" w:hAnsi="Times New Roman" w:cs="Times New Roman"/>
          <w:sz w:val="24"/>
          <w:szCs w:val="24"/>
        </w:rPr>
      </w:pPr>
      <w:r w:rsidRPr="00AD2F1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406BD4CF" wp14:editId="6C84BDB2">
                <wp:simplePos x="0" y="0"/>
                <wp:positionH relativeFrom="column">
                  <wp:posOffset>290195</wp:posOffset>
                </wp:positionH>
                <wp:positionV relativeFrom="paragraph">
                  <wp:posOffset>132080</wp:posOffset>
                </wp:positionV>
                <wp:extent cx="3757295" cy="1026795"/>
                <wp:effectExtent l="0" t="0" r="14605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7295" cy="1026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98004" w14:textId="6DEEB7B3" w:rsidR="00AD2F17" w:rsidRDefault="00AD2F17" w:rsidP="00AD2F17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September 27, 2026</w:t>
                            </w:r>
                          </w:p>
                          <w:p w14:paraId="32D0BA59" w14:textId="77777777" w:rsidR="00AD2F17" w:rsidRDefault="00AD2F17" w:rsidP="00AD2F17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Attendance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:                                   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Offering:</w:t>
                            </w:r>
                          </w:p>
                          <w:p w14:paraId="0C89B836" w14:textId="70FD78AB" w:rsidR="00AD2F17" w:rsidRDefault="00AD2F17" w:rsidP="00AD2F1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         Sunday School: </w:t>
                            </w:r>
                            <w:r w:rsidR="00B74C6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49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              September 2</w:t>
                            </w:r>
                            <w:r w:rsidR="00B74C6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: $</w:t>
                            </w:r>
                            <w:r w:rsidR="00011B6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5388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                                     </w:t>
                            </w:r>
                          </w:p>
                          <w:p w14:paraId="1A6C94DC" w14:textId="738C58E8" w:rsidR="00AD2F17" w:rsidRDefault="00AD2F17" w:rsidP="00AD2F1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           Worship Hour: </w:t>
                            </w:r>
                            <w:r w:rsidR="00B74C64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8              </w:t>
                            </w:r>
                          </w:p>
                          <w:p w14:paraId="529779F6" w14:textId="77777777" w:rsidR="00AD2F17" w:rsidRDefault="00AD2F17" w:rsidP="00AD2F17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2D82A183" w14:textId="3883EDA3" w:rsidR="00AD2F17" w:rsidRDefault="00AD2F17" w:rsidP="00AD2F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6BD4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.85pt;margin-top:10.4pt;width:295.85pt;height:80.8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" strokecolor="black [3213]">
                <v:textbox>
                  <w:txbxContent>
                    <w:p w14:paraId="03998004" w14:textId="6DEEB7B3" w:rsidR="00AD2F17" w:rsidRDefault="00AD2F17" w:rsidP="00AD2F17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September 27, 2026</w:t>
                      </w:r>
                    </w:p>
                    <w:p w14:paraId="32D0BA59" w14:textId="77777777" w:rsidR="00AD2F17" w:rsidRDefault="00AD2F17" w:rsidP="00AD2F17">
                      <w:pPr>
                        <w:widowControl w:val="0"/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>Attendance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:                                   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>Offering:</w:t>
                      </w:r>
                    </w:p>
                    <w:p w14:paraId="0C89B836" w14:textId="70FD78AB" w:rsidR="00AD2F17" w:rsidRDefault="00AD2F17" w:rsidP="00AD2F1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         Sunday School: </w:t>
                      </w:r>
                      <w:r w:rsidR="00B74C64">
                        <w:rPr>
                          <w:sz w:val="24"/>
                          <w:szCs w:val="24"/>
                          <w14:ligatures w14:val="none"/>
                        </w:rPr>
                        <w:t>49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              September 2</w:t>
                      </w:r>
                      <w:r w:rsidR="00B74C64">
                        <w:rPr>
                          <w:sz w:val="24"/>
                          <w:szCs w:val="24"/>
                          <w14:ligatures w14:val="none"/>
                        </w:rPr>
                        <w:t>7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: $</w:t>
                      </w:r>
                      <w:r w:rsidR="00011B66">
                        <w:rPr>
                          <w:sz w:val="24"/>
                          <w:szCs w:val="24"/>
                          <w14:ligatures w14:val="none"/>
                        </w:rPr>
                        <w:t>5388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                                     </w:t>
                      </w:r>
                    </w:p>
                    <w:p w14:paraId="1A6C94DC" w14:textId="738C58E8" w:rsidR="00AD2F17" w:rsidRDefault="00AD2F17" w:rsidP="00AD2F1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           Worship Hour: </w:t>
                      </w:r>
                      <w:r w:rsidR="00B74C64">
                        <w:rPr>
                          <w:sz w:val="24"/>
                          <w:szCs w:val="24"/>
                          <w14:ligatures w14:val="none"/>
                        </w:rPr>
                        <w:t>7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8              </w:t>
                      </w:r>
                    </w:p>
                    <w:p w14:paraId="529779F6" w14:textId="77777777" w:rsidR="00AD2F17" w:rsidRDefault="00AD2F17" w:rsidP="00AD2F17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2D82A183" w14:textId="3883EDA3" w:rsidR="00AD2F17" w:rsidRDefault="00AD2F17" w:rsidP="00AD2F17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74C64" w:rsidRPr="00B74C64">
        <w:rPr>
          <w:i/>
          <w:iCs/>
          <w:noProof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94207DF" wp14:editId="6D213F21">
                <wp:simplePos x="0" y="0"/>
                <wp:positionH relativeFrom="column">
                  <wp:posOffset>290265</wp:posOffset>
                </wp:positionH>
                <wp:positionV relativeFrom="paragraph">
                  <wp:posOffset>1893570</wp:posOffset>
                </wp:positionV>
                <wp:extent cx="2360930" cy="1512570"/>
                <wp:effectExtent l="0" t="0" r="7620" b="0"/>
                <wp:wrapSquare wrapText="bothSides"/>
                <wp:docPr id="16704694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51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87B661" w14:textId="5DD46243" w:rsidR="00B74C64" w:rsidRDefault="00B74C64" w:rsidP="00B74C6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74C64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  <w:t>Upcoming Events</w:t>
                            </w:r>
                          </w:p>
                          <w:p w14:paraId="439B70A0" w14:textId="77777777" w:rsidR="001B4F43" w:rsidRDefault="001B4F43" w:rsidP="00B74C6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  <w:u w:val="single"/>
                              </w:rPr>
                            </w:pPr>
                          </w:p>
                          <w:p w14:paraId="555D4F60" w14:textId="69A66BA4" w:rsidR="001B4F43" w:rsidRPr="001B4F43" w:rsidRDefault="001B4F43" w:rsidP="001B4F4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October 18: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4-6 p.m. Fun Fall Event/ Pum</w:t>
                            </w:r>
                            <w:r w:rsidR="004459B2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kin Carving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207DF" id="_x0000_s1027" type="#_x0000_t202" style="position:absolute;margin-left:22.85pt;margin-top:149.1pt;width:185.9pt;height:119.1pt;z-index:25167257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" stroked="f">
                <v:textbox>
                  <w:txbxContent>
                    <w:p w14:paraId="1B87B661" w14:textId="5DD46243" w:rsidR="00B74C64" w:rsidRDefault="00B74C64" w:rsidP="00B74C6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u w:val="single"/>
                        </w:rPr>
                      </w:pPr>
                      <w:r w:rsidRPr="00B74C64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u w:val="single"/>
                        </w:rPr>
                        <w:t>Upcoming Events</w:t>
                      </w:r>
                    </w:p>
                    <w:p w14:paraId="439B70A0" w14:textId="77777777" w:rsidR="001B4F43" w:rsidRDefault="001B4F43" w:rsidP="00B74C64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  <w:u w:val="single"/>
                        </w:rPr>
                      </w:pPr>
                    </w:p>
                    <w:p w14:paraId="555D4F60" w14:textId="69A66BA4" w:rsidR="001B4F43" w:rsidRPr="001B4F43" w:rsidRDefault="001B4F43" w:rsidP="001B4F4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October 18: </w:t>
                      </w:r>
                      <w:r>
                        <w:rPr>
                          <w:sz w:val="24"/>
                          <w:szCs w:val="24"/>
                        </w:rPr>
                        <w:t>4-6 p.m. Fun Fall Event/ Pum</w:t>
                      </w:r>
                      <w:r w:rsidR="004459B2">
                        <w:rPr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sz w:val="24"/>
                          <w:szCs w:val="24"/>
                        </w:rPr>
                        <w:t>kin Carving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5031" w:type="pct"/>
        <w:tblInd w:w="-9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Page layout for front and back cover of booklet"/>
      </w:tblPr>
      <w:tblGrid>
        <w:gridCol w:w="3210"/>
        <w:gridCol w:w="435"/>
        <w:gridCol w:w="433"/>
        <w:gridCol w:w="3167"/>
      </w:tblGrid>
      <w:tr w:rsidR="00053556" w14:paraId="103F1789" w14:textId="77777777" w:rsidTr="00AD2F17">
        <w:trPr>
          <w:trHeight w:val="3546"/>
        </w:trPr>
        <w:tc>
          <w:tcPr>
            <w:tcW w:w="6758" w:type="dxa"/>
          </w:tcPr>
          <w:p w14:paraId="71B7148C" w14:textId="77777777" w:rsidR="00B74C64" w:rsidRDefault="00B74C64" w:rsidP="00B74C64"/>
          <w:p w14:paraId="5F3AA56C" w14:textId="77777777" w:rsidR="00B74C64" w:rsidRDefault="00B74C64" w:rsidP="00B74C64"/>
          <w:p w14:paraId="70EB0FC5" w14:textId="77777777" w:rsidR="00B74C64" w:rsidRDefault="00B74C64" w:rsidP="00B74C64"/>
          <w:p w14:paraId="1882469C" w14:textId="101AF34F" w:rsidR="00B74C64" w:rsidRPr="00B74C64" w:rsidRDefault="00B74C64" w:rsidP="00B74C64">
            <w:r>
              <w:rPr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76672" behindDoc="0" locked="0" layoutInCell="1" allowOverlap="1" wp14:anchorId="74F4E687" wp14:editId="37EBBC5F">
                      <wp:simplePos x="0" y="0"/>
                      <wp:positionH relativeFrom="column">
                        <wp:posOffset>285751</wp:posOffset>
                      </wp:positionH>
                      <wp:positionV relativeFrom="paragraph">
                        <wp:posOffset>234316</wp:posOffset>
                      </wp:positionV>
                      <wp:extent cx="4038600" cy="2981960"/>
                      <wp:effectExtent l="19050" t="19050" r="38100" b="46990"/>
                      <wp:wrapNone/>
                      <wp:docPr id="140969267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38600" cy="2981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3F3F3"/>
                              </a:solidFill>
                              <a:ln w="57150" cmpd="thinThick">
                                <a:solidFill>
                                  <a:srgbClr val="0C0C0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1199F5C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3F034A9D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14:ligatures w14:val="none"/>
                                    </w:rPr>
                                    <w:t>Powhatan Mennonite Church</w:t>
                                  </w:r>
                                </w:p>
                                <w:p w14:paraId="7C5239BB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8"/>
                                      <w:szCs w:val="8"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8"/>
                                      <w:szCs w:val="8"/>
                                      <w:u w:val="single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797DACD2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3540 Old Buckingham Rd., P.O. Box 220</w:t>
                                  </w:r>
                                </w:p>
                                <w:p w14:paraId="655BF816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 Powhatan, VA 23139, 804-598-0240</w:t>
                                  </w:r>
                                </w:p>
                                <w:p w14:paraId="14495151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5BC1446D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Secretary: Sheila Hughbanks, Wed. 10 a.m. to </w:t>
                                  </w: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>12:p.m.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 xml:space="preserve"> </w:t>
                                  </w:r>
                                </w:p>
                                <w:p w14:paraId="206AE5B0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Pastor: John Engle, Mon.-Wed. &amp; Friday </w:t>
                                  </w:r>
                                </w:p>
                                <w:p w14:paraId="3FFA4D7B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14:ligatures w14:val="none"/>
                                    </w:rPr>
                                    <w:t>www.pmchurch.net</w:t>
                                  </w:r>
                                </w:p>
                                <w:p w14:paraId="007B3889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123492E0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Spiritual Leadership Team</w:t>
                                  </w:r>
                                </w:p>
                                <w:p w14:paraId="05F34A36" w14:textId="11F5E9A5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Pastor: John Engle, </w:t>
                                  </w: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 xml:space="preserve">Head </w:t>
                                  </w:r>
                                  <w:r w:rsidR="00B05B08">
                                    <w:rPr>
                                      <w14:ligatures w14:val="non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14:ligatures w14:val="none"/>
                                    </w:rPr>
                                    <w:t>Elder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 xml:space="preserve">: Dave Moyer </w:t>
                                  </w:r>
                                </w:p>
                                <w:p w14:paraId="6172A663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Elders: David Hart, Ronnie Moyer, Kevin Hertzler</w:t>
                                  </w:r>
                                </w:p>
                                <w:p w14:paraId="0665FEF8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11F3278B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Announcements</w:t>
                                  </w:r>
                                </w:p>
                                <w:p w14:paraId="3840C2DC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All bulletin announcements are due on Thursday, by 10:00 a.m. </w:t>
                                  </w:r>
                                </w:p>
                                <w:p w14:paraId="278030B7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>Call  804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>-598-0240 or email, churchsecretary65@gmail.com</w:t>
                                  </w:r>
                                </w:p>
                                <w:p w14:paraId="7BD99832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65B0AD73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Announcements for the overhead on Sunday morning should be sent to </w:t>
                                  </w:r>
                                </w:p>
                                <w:p w14:paraId="45FAF536" w14:textId="77777777" w:rsidR="00B74C64" w:rsidRDefault="00B74C64" w:rsidP="00B74C64">
                                  <w:pPr>
                                    <w:jc w:val="center"/>
                                    <w:rPr>
                                      <w:color w:val="D9D9D9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pmcmediateam@gmail.com by Friday, 7:00 p.m.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F4E687" id="Text Box 4" o:spid="_x0000_s1028" type="#_x0000_t202" style="position:absolute;margin-left:22.5pt;margin-top:18.45pt;width:318pt;height:234.8pt;z-index:25167667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" fillcolor="#f3f3f3" strokecolor="#0c0c0c" strokeweight="4.5pt">
                      <v:stroke linestyle="thinThick"/>
                      <v:shadow color="#868686"/>
                      <v:textbox inset="2.88pt,2.88pt,2.88pt,2.88pt">
                        <w:txbxContent>
                          <w:p w14:paraId="31199F5C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14:paraId="3F034A9D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Powhatan Mennonite Church</w:t>
                            </w:r>
                          </w:p>
                          <w:p w14:paraId="7C5239BB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14:paraId="797DACD2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3540 Old Buckingham Rd., P.O. Box 220</w:t>
                            </w:r>
                          </w:p>
                          <w:p w14:paraId="655BF816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 Powhatan, VA 23139, 804-598-0240</w:t>
                            </w:r>
                          </w:p>
                          <w:p w14:paraId="14495151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5BC1446D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Secretary: Sheila Hughbanks, Wed. 10 a.m. to 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12:p.m.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06AE5B0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Pastor: John Engle, Mon.-Wed. &amp; Friday </w:t>
                            </w:r>
                          </w:p>
                          <w:p w14:paraId="3FFA4D7B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www.pmchurch.net</w:t>
                            </w:r>
                          </w:p>
                          <w:p w14:paraId="007B3889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123492E0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Spiritual Leadership Team</w:t>
                            </w:r>
                          </w:p>
                          <w:p w14:paraId="05F34A36" w14:textId="11F5E9A5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Pastor: John Engle, 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 xml:space="preserve">Head </w:t>
                            </w:r>
                            <w:r w:rsidR="00B05B08">
                              <w:rPr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14:ligatures w14:val="none"/>
                              </w:rPr>
                              <w:t>Elder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: Dave Moyer </w:t>
                            </w:r>
                          </w:p>
                          <w:p w14:paraId="6172A663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Elders: David Hart, Ronnie Moyer, Kevin Hertzler</w:t>
                            </w:r>
                          </w:p>
                          <w:p w14:paraId="0665FEF8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11F3278B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Announcements</w:t>
                            </w:r>
                          </w:p>
                          <w:p w14:paraId="3840C2DC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All bulletin announcements are due on Thursday, by 10:00 a.m. </w:t>
                            </w:r>
                          </w:p>
                          <w:p w14:paraId="278030B7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14:ligatures w14:val="none"/>
                              </w:rPr>
                              <w:t>Call  804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>-598-0240 or email, churchsecretary65@gmail.com</w:t>
                            </w:r>
                          </w:p>
                          <w:p w14:paraId="7BD99832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65B0AD73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Announcements for the overhead on Sunday morning should be sent to </w:t>
                            </w:r>
                          </w:p>
                          <w:p w14:paraId="45FAF536" w14:textId="77777777" w:rsidR="00B74C64" w:rsidRDefault="00B74C64" w:rsidP="00B74C64">
                            <w:pPr>
                              <w:jc w:val="center"/>
                              <w:rPr>
                                <w:color w:val="D9D9D9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pmcmediateam@gmail.com by Friday, 7:00 p.m.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674624" behindDoc="0" locked="0" layoutInCell="1" allowOverlap="1" wp14:anchorId="6516C43C" wp14:editId="5D056F42">
                      <wp:simplePos x="0" y="0"/>
                      <wp:positionH relativeFrom="column">
                        <wp:posOffset>5473700</wp:posOffset>
                      </wp:positionH>
                      <wp:positionV relativeFrom="paragraph">
                        <wp:posOffset>4585335</wp:posOffset>
                      </wp:positionV>
                      <wp:extent cx="4058285" cy="2743835"/>
                      <wp:effectExtent l="34925" t="32385" r="31115" b="33655"/>
                      <wp:wrapNone/>
                      <wp:docPr id="4251600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58285" cy="27438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3F3F3"/>
                              </a:solidFill>
                              <a:ln w="57150" cmpd="thinThick">
                                <a:solidFill>
                                  <a:srgbClr val="0C0C0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57329FC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1E1E6983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4"/>
                                      <w:szCs w:val="24"/>
                                      <w:u w:val="single"/>
                                      <w14:ligatures w14:val="none"/>
                                    </w:rPr>
                                    <w:t>Powhatan Mennonite Church</w:t>
                                  </w:r>
                                </w:p>
                                <w:p w14:paraId="0FC28C93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8"/>
                                      <w:szCs w:val="8"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8"/>
                                      <w:szCs w:val="8"/>
                                      <w:u w:val="single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3597AFE8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3540 Old Buckingham Rd., P.O. Box 220</w:t>
                                  </w:r>
                                </w:p>
                                <w:p w14:paraId="17441C38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 Powhatan, VA 23139, 804-598-0240</w:t>
                                  </w:r>
                                </w:p>
                                <w:p w14:paraId="2AFB4804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sz w:val="10"/>
                                      <w:szCs w:val="1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050699B9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Secretary: Sheila Hughbanks, Wed. 10 a.m. to </w:t>
                                  </w: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>12:p.m.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 xml:space="preserve"> </w:t>
                                  </w:r>
                                </w:p>
                                <w:p w14:paraId="694400A2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Pastor: John Engle, Mon.-Wed. &amp; Friday </w:t>
                                  </w:r>
                                </w:p>
                                <w:p w14:paraId="70D92A0E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14:ligatures w14:val="none"/>
                                    </w:rPr>
                                    <w:t>www.pmchurch.net</w:t>
                                  </w:r>
                                </w:p>
                                <w:p w14:paraId="562F47CE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12"/>
                                      <w:szCs w:val="12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6EE29940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Spiritual Leadership Team</w:t>
                                  </w:r>
                                </w:p>
                                <w:p w14:paraId="061E3047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Pastor: John </w:t>
                                  </w: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>Engle,  Head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 xml:space="preserve"> Elder: Dave Moyer </w:t>
                                  </w:r>
                                </w:p>
                                <w:p w14:paraId="4F2EC95E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Elders: David Hart, Ronnie Moyer, Kevin Hertzler</w:t>
                                  </w:r>
                                </w:p>
                                <w:p w14:paraId="50EFF01E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sz w:val="12"/>
                                      <w:szCs w:val="12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sz w:val="12"/>
                                      <w:szCs w:val="12"/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1FDB87FE" w14:textId="77777777" w:rsidR="00B74C64" w:rsidRDefault="00B74C64" w:rsidP="00B74C64">
                                  <w:pPr>
                                    <w:widowControl w:val="0"/>
                                    <w:jc w:val="center"/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u w:val="single"/>
                                      <w14:ligatures w14:val="none"/>
                                    </w:rPr>
                                    <w:t>Announcements</w:t>
                                  </w:r>
                                </w:p>
                                <w:p w14:paraId="43FCCDA0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All bulletin announcements are due on Thursday, by 10:00 a.m. </w:t>
                                  </w:r>
                                </w:p>
                                <w:p w14:paraId="54694F5C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14:ligatures w14:val="none"/>
                                    </w:rPr>
                                    <w:t>Call  804</w:t>
                                  </w:r>
                                  <w:proofErr w:type="gramEnd"/>
                                  <w:r>
                                    <w:rPr>
                                      <w14:ligatures w14:val="none"/>
                                    </w:rPr>
                                    <w:t>-598-0240 or email, churchsecretary65@gmail.com</w:t>
                                  </w:r>
                                </w:p>
                                <w:p w14:paraId="67166D43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 </w:t>
                                  </w:r>
                                </w:p>
                                <w:p w14:paraId="626A924F" w14:textId="77777777" w:rsidR="00B74C64" w:rsidRDefault="00B74C64" w:rsidP="00B74C64">
                                  <w:pPr>
                                    <w:jc w:val="center"/>
                                    <w:rPr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 xml:space="preserve">Announcements for the overhead on Sunday morning should be sent to </w:t>
                                  </w:r>
                                </w:p>
                                <w:p w14:paraId="2D7BBAEA" w14:textId="77777777" w:rsidR="00B74C64" w:rsidRDefault="00B74C64" w:rsidP="00B74C64">
                                  <w:pPr>
                                    <w:jc w:val="center"/>
                                    <w:rPr>
                                      <w:color w:val="D9D9D9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14:ligatures w14:val="none"/>
                                    </w:rPr>
                                    <w:t>pmcmediateam@gmail.com by Friday, 7:00 p.m.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6C43C" id="_x0000_s1029" type="#_x0000_t202" style="position:absolute;margin-left:431pt;margin-top:361.05pt;width:319.55pt;height:216.05pt;z-index:25167462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" fillcolor="#f3f3f3" strokecolor="#0c0c0c" strokeweight="4.5pt">
                      <v:stroke linestyle="thinThick"/>
                      <v:shadow color="#868686"/>
                      <v:textbox inset="2.88pt,2.88pt,2.88pt,2.88pt">
                        <w:txbxContent>
                          <w:p w14:paraId="357329FC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14:paraId="1E1E6983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>Powhatan Mennonite Church</w:t>
                            </w:r>
                          </w:p>
                          <w:p w14:paraId="0FC28C93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8"/>
                                <w:szCs w:val="8"/>
                                <w:u w:val="single"/>
                                <w14:ligatures w14:val="none"/>
                              </w:rPr>
                              <w:t> </w:t>
                            </w:r>
                          </w:p>
                          <w:p w14:paraId="3597AFE8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3540 Old Buckingham Rd., P.O. Box 220</w:t>
                            </w:r>
                          </w:p>
                          <w:p w14:paraId="17441C38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 Powhatan, VA 23139, 804-598-0240</w:t>
                            </w:r>
                          </w:p>
                          <w:p w14:paraId="2AFB4804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sz w:val="10"/>
                                <w:szCs w:val="10"/>
                                <w14:ligatures w14:val="none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  <w14:ligatures w14:val="none"/>
                              </w:rPr>
                              <w:t> </w:t>
                            </w:r>
                          </w:p>
                          <w:p w14:paraId="050699B9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Secretary: Sheila Hughbanks, Wed. 10 a.m. to 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12:p.m.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694400A2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Pastor: John Engle, Mon.-Wed. &amp; Friday </w:t>
                            </w:r>
                          </w:p>
                          <w:p w14:paraId="70D92A0E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14:ligatures w14:val="none"/>
                              </w:rPr>
                              <w:t>www.pmchurch.net</w:t>
                            </w:r>
                          </w:p>
                          <w:p w14:paraId="562F47CE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6EE29940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Spiritual Leadership Team</w:t>
                            </w:r>
                          </w:p>
                          <w:p w14:paraId="061E3047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Pastor: John </w:t>
                            </w:r>
                            <w:proofErr w:type="gramStart"/>
                            <w:r>
                              <w:rPr>
                                <w14:ligatures w14:val="none"/>
                              </w:rPr>
                              <w:t>Engle,  Head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 xml:space="preserve"> Elder: Dave Moyer </w:t>
                            </w:r>
                          </w:p>
                          <w:p w14:paraId="4F2EC95E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Elders: David Hart, Ronnie Moyer, Kevin Hertzler</w:t>
                            </w:r>
                          </w:p>
                          <w:p w14:paraId="50EFF01E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sz w:val="12"/>
                                <w:szCs w:val="12"/>
                                <w14:ligatures w14:val="none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  <w14:ligatures w14:val="none"/>
                              </w:rPr>
                              <w:t> </w:t>
                            </w:r>
                          </w:p>
                          <w:p w14:paraId="1FDB87FE" w14:textId="77777777" w:rsidR="00B74C64" w:rsidRDefault="00B74C64" w:rsidP="00B74C64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  <w14:ligatures w14:val="none"/>
                              </w:rPr>
                              <w:t>Announcements</w:t>
                            </w:r>
                          </w:p>
                          <w:p w14:paraId="43FCCDA0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All bulletin announcements are due on Thursday, by 10:00 a.m. </w:t>
                            </w:r>
                          </w:p>
                          <w:p w14:paraId="54694F5C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proofErr w:type="gramStart"/>
                            <w:r>
                              <w:rPr>
                                <w14:ligatures w14:val="none"/>
                              </w:rPr>
                              <w:t>Call  804</w:t>
                            </w:r>
                            <w:proofErr w:type="gramEnd"/>
                            <w:r>
                              <w:rPr>
                                <w14:ligatures w14:val="none"/>
                              </w:rPr>
                              <w:t>-598-0240 or email, churchsecretary65@gmail.com</w:t>
                            </w:r>
                          </w:p>
                          <w:p w14:paraId="67166D43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626A924F" w14:textId="77777777" w:rsidR="00B74C64" w:rsidRDefault="00B74C64" w:rsidP="00B74C64">
                            <w:pPr>
                              <w:jc w:val="center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 xml:space="preserve">Announcements for the overhead on Sunday morning should be sent to </w:t>
                            </w:r>
                          </w:p>
                          <w:p w14:paraId="2D7BBAEA" w14:textId="77777777" w:rsidR="00B74C64" w:rsidRDefault="00B74C64" w:rsidP="00B74C64">
                            <w:pPr>
                              <w:jc w:val="center"/>
                              <w:rPr>
                                <w:color w:val="D9D9D9"/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pmcmediateam@gmail.com by Friday, 7:00 p.m.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7" w:type="dxa"/>
            <w:vMerge w:val="restart"/>
          </w:tcPr>
          <w:p w14:paraId="58DB928E" w14:textId="0E9E5E3B" w:rsidR="00053556" w:rsidRDefault="00053556" w:rsidP="00804CA2">
            <w:pPr>
              <w:pStyle w:val="NoSpacing"/>
            </w:pPr>
          </w:p>
        </w:tc>
        <w:tc>
          <w:tcPr>
            <w:tcW w:w="892" w:type="dxa"/>
            <w:vMerge w:val="restart"/>
          </w:tcPr>
          <w:p w14:paraId="7A924127" w14:textId="77777777" w:rsidR="00053556" w:rsidRDefault="00053556" w:rsidP="00804CA2">
            <w:pPr>
              <w:pStyle w:val="NoSpacing"/>
            </w:pPr>
          </w:p>
        </w:tc>
        <w:tc>
          <w:tcPr>
            <w:tcW w:w="6667" w:type="dxa"/>
            <w:vMerge w:val="restart"/>
          </w:tcPr>
          <w:p w14:paraId="6FBF12BF" w14:textId="32CE21B1" w:rsidR="00053556" w:rsidRPr="00053556" w:rsidRDefault="00053556" w:rsidP="00053556"/>
        </w:tc>
      </w:tr>
      <w:tr w:rsidR="00053556" w14:paraId="4AFF0C15" w14:textId="77777777" w:rsidTr="00AD2F17">
        <w:trPr>
          <w:trHeight w:val="1008"/>
        </w:trPr>
        <w:tc>
          <w:tcPr>
            <w:tcW w:w="6758" w:type="dxa"/>
          </w:tcPr>
          <w:p w14:paraId="5F7696D8" w14:textId="0204A2F3" w:rsidR="00053556" w:rsidRDefault="00053556" w:rsidP="00053556"/>
        </w:tc>
        <w:tc>
          <w:tcPr>
            <w:tcW w:w="897" w:type="dxa"/>
            <w:vMerge/>
          </w:tcPr>
          <w:p w14:paraId="6385BF86" w14:textId="77777777" w:rsidR="00053556" w:rsidRDefault="00053556" w:rsidP="00804CA2">
            <w:pPr>
              <w:pStyle w:val="NoSpacing"/>
            </w:pPr>
          </w:p>
        </w:tc>
        <w:tc>
          <w:tcPr>
            <w:tcW w:w="892" w:type="dxa"/>
            <w:vMerge/>
          </w:tcPr>
          <w:p w14:paraId="1D115677" w14:textId="77777777" w:rsidR="00053556" w:rsidRDefault="00053556" w:rsidP="00804CA2">
            <w:pPr>
              <w:pStyle w:val="NoSpacing"/>
            </w:pPr>
          </w:p>
        </w:tc>
        <w:tc>
          <w:tcPr>
            <w:tcW w:w="6667" w:type="dxa"/>
            <w:vMerge/>
          </w:tcPr>
          <w:p w14:paraId="3D2EE474" w14:textId="77777777" w:rsidR="00053556" w:rsidRDefault="00053556" w:rsidP="00053556">
            <w:pPr>
              <w:pStyle w:val="Title"/>
            </w:pPr>
          </w:p>
        </w:tc>
      </w:tr>
    </w:tbl>
    <w:p w14:paraId="2C3B8103" w14:textId="52D056A9" w:rsidR="00AD2F17" w:rsidRDefault="00AD2F17" w:rsidP="0032284B">
      <w:pPr>
        <w:spacing w:after="240"/>
      </w:pPr>
    </w:p>
    <w:p w14:paraId="4CA7AAA5" w14:textId="6C466729" w:rsidR="00AD2F17" w:rsidRDefault="00AD2F17" w:rsidP="0032284B">
      <w:pPr>
        <w:spacing w:after="240"/>
      </w:pPr>
    </w:p>
    <w:p w14:paraId="5C7E832A" w14:textId="53711043" w:rsidR="00AD2F17" w:rsidRDefault="00AD2F17" w:rsidP="0032284B">
      <w:pPr>
        <w:spacing w:after="240"/>
      </w:pPr>
    </w:p>
    <w:p w14:paraId="2704343E" w14:textId="0B3F7C52" w:rsidR="00F6603B" w:rsidRDefault="003271ED" w:rsidP="0032284B">
      <w:pPr>
        <w:spacing w:after="240"/>
      </w:pPr>
      <w:r w:rsidRPr="00AD2F17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621736D9" wp14:editId="619E760B">
                <wp:simplePos x="0" y="0"/>
                <wp:positionH relativeFrom="column">
                  <wp:posOffset>6993068</wp:posOffset>
                </wp:positionH>
                <wp:positionV relativeFrom="page">
                  <wp:posOffset>330985</wp:posOffset>
                </wp:positionV>
                <wp:extent cx="4558665" cy="1463040"/>
                <wp:effectExtent l="0" t="0" r="13335" b="22860"/>
                <wp:wrapTight wrapText="bothSides">
                  <wp:wrapPolygon edited="0">
                    <wp:start x="0" y="0"/>
                    <wp:lineTo x="0" y="21656"/>
                    <wp:lineTo x="21573" y="21656"/>
                    <wp:lineTo x="21573" y="0"/>
                    <wp:lineTo x="0" y="0"/>
                  </wp:wrapPolygon>
                </wp:wrapTight>
                <wp:docPr id="5549517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8665" cy="146304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65429" w14:textId="77777777" w:rsidR="003271ED" w:rsidRDefault="003271ED" w:rsidP="003271ED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14:paraId="15378FED" w14:textId="77777777" w:rsidR="003271ED" w:rsidRDefault="003271ED" w:rsidP="003271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1736D9" id="_x0000_s1030" type="#_x0000_t202" style="position:absolute;margin-left:550.65pt;margin-top:26.05pt;width:358.95pt;height:115.2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" fillcolor="#fed495 [1302]" strokecolor="black [3213]">
                <v:textbox>
                  <w:txbxContent>
                    <w:p w14:paraId="6EE65429" w14:textId="77777777" w:rsidR="003271ED" w:rsidRDefault="003271ED" w:rsidP="003271ED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14:paraId="15378FED" w14:textId="77777777" w:rsidR="003271ED" w:rsidRDefault="003271ED" w:rsidP="003271ED">
                      <w:pPr>
                        <w:jc w:val="center"/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43D86D56" w14:textId="6A11F0A0" w:rsidR="00F6603B" w:rsidRDefault="00453F44" w:rsidP="0032284B">
      <w:pPr>
        <w:spacing w:after="240"/>
      </w:pPr>
      <w:r w:rsidRPr="00453F44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0F2791C9" wp14:editId="2A437B59">
                <wp:simplePos x="0" y="0"/>
                <wp:positionH relativeFrom="column">
                  <wp:posOffset>225425</wp:posOffset>
                </wp:positionH>
                <wp:positionV relativeFrom="page">
                  <wp:posOffset>765673</wp:posOffset>
                </wp:positionV>
                <wp:extent cx="3978275" cy="2446020"/>
                <wp:effectExtent l="0" t="0" r="3175" b="0"/>
                <wp:wrapTight wrapText="bothSides">
                  <wp:wrapPolygon edited="0">
                    <wp:start x="0" y="0"/>
                    <wp:lineTo x="0" y="21364"/>
                    <wp:lineTo x="21514" y="21364"/>
                    <wp:lineTo x="21514" y="0"/>
                    <wp:lineTo x="0" y="0"/>
                  </wp:wrapPolygon>
                </wp:wrapTight>
                <wp:docPr id="233539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8275" cy="2446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32321" w14:textId="1AB38533" w:rsidR="00453F44" w:rsidRPr="00453F44" w:rsidRDefault="00453F44" w:rsidP="00453F44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663300"/>
                                <w:sz w:val="84"/>
                                <w:szCs w:val="84"/>
                              </w:rPr>
                            </w:pPr>
                            <w:r w:rsidRPr="00453F44">
                              <w:rPr>
                                <w:rFonts w:ascii="Copperplate Gothic Bold" w:hAnsi="Copperplate Gothic Bold"/>
                                <w:color w:val="663300"/>
                                <w:sz w:val="84"/>
                                <w:szCs w:val="84"/>
                              </w:rPr>
                              <w:t>World</w:t>
                            </w:r>
                          </w:p>
                          <w:p w14:paraId="31FB9928" w14:textId="79E46129" w:rsidR="00453F44" w:rsidRPr="00453F44" w:rsidRDefault="00453F44" w:rsidP="00453F44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B66D00" w:themeColor="accent3" w:themeShade="BF"/>
                                <w:sz w:val="84"/>
                                <w:szCs w:val="84"/>
                              </w:rPr>
                            </w:pPr>
                            <w:r w:rsidRPr="00453F44">
                              <w:rPr>
                                <w:rFonts w:ascii="Copperplate Gothic Bold" w:hAnsi="Copperplate Gothic Bold"/>
                                <w:color w:val="B66D00" w:themeColor="accent3" w:themeShade="BF"/>
                                <w:sz w:val="84"/>
                                <w:szCs w:val="84"/>
                              </w:rPr>
                              <w:t xml:space="preserve">Communion </w:t>
                            </w:r>
                          </w:p>
                          <w:p w14:paraId="76761601" w14:textId="0F62A84D" w:rsidR="00453F44" w:rsidRPr="00453F44" w:rsidRDefault="00453F44" w:rsidP="00453F44">
                            <w:pPr>
                              <w:jc w:val="center"/>
                              <w:rPr>
                                <w:rFonts w:ascii="Copperplate Gothic Bold" w:hAnsi="Copperplate Gothic Bold"/>
                                <w:color w:val="4C2600"/>
                                <w:sz w:val="84"/>
                                <w:szCs w:val="84"/>
                              </w:rPr>
                            </w:pPr>
                            <w:r w:rsidRPr="00453F44">
                              <w:rPr>
                                <w:rFonts w:ascii="Copperplate Gothic Bold" w:hAnsi="Copperplate Gothic Bold"/>
                                <w:color w:val="4C2600"/>
                                <w:sz w:val="84"/>
                                <w:szCs w:val="84"/>
                              </w:rPr>
                              <w:t>Sunday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791C9" id="_x0000_s1031" type="#_x0000_t202" style="position:absolute;margin-left:17.75pt;margin-top:60.3pt;width:313.25pt;height:192.6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" stroked="f">
                <v:textbox>
                  <w:txbxContent>
                    <w:p w14:paraId="7EC32321" w14:textId="1AB38533" w:rsidR="00453F44" w:rsidRPr="00453F44" w:rsidRDefault="00453F44" w:rsidP="00453F44">
                      <w:pPr>
                        <w:jc w:val="center"/>
                        <w:rPr>
                          <w:rFonts w:ascii="Copperplate Gothic Bold" w:hAnsi="Copperplate Gothic Bold"/>
                          <w:color w:val="663300"/>
                          <w:sz w:val="84"/>
                          <w:szCs w:val="84"/>
                        </w:rPr>
                      </w:pPr>
                      <w:r w:rsidRPr="00453F44">
                        <w:rPr>
                          <w:rFonts w:ascii="Copperplate Gothic Bold" w:hAnsi="Copperplate Gothic Bold"/>
                          <w:color w:val="663300"/>
                          <w:sz w:val="84"/>
                          <w:szCs w:val="84"/>
                        </w:rPr>
                        <w:t>World</w:t>
                      </w:r>
                    </w:p>
                    <w:p w14:paraId="31FB9928" w14:textId="79E46129" w:rsidR="00453F44" w:rsidRPr="00453F44" w:rsidRDefault="00453F44" w:rsidP="00453F44">
                      <w:pPr>
                        <w:jc w:val="center"/>
                        <w:rPr>
                          <w:rFonts w:ascii="Copperplate Gothic Bold" w:hAnsi="Copperplate Gothic Bold"/>
                          <w:color w:val="B66D00" w:themeColor="accent3" w:themeShade="BF"/>
                          <w:sz w:val="84"/>
                          <w:szCs w:val="84"/>
                        </w:rPr>
                      </w:pPr>
                      <w:r w:rsidRPr="00453F44">
                        <w:rPr>
                          <w:rFonts w:ascii="Copperplate Gothic Bold" w:hAnsi="Copperplate Gothic Bold"/>
                          <w:color w:val="B66D00" w:themeColor="accent3" w:themeShade="BF"/>
                          <w:sz w:val="84"/>
                          <w:szCs w:val="84"/>
                        </w:rPr>
                        <w:t xml:space="preserve">Communion </w:t>
                      </w:r>
                    </w:p>
                    <w:p w14:paraId="76761601" w14:textId="0F62A84D" w:rsidR="00453F44" w:rsidRPr="00453F44" w:rsidRDefault="00453F44" w:rsidP="00453F44">
                      <w:pPr>
                        <w:jc w:val="center"/>
                        <w:rPr>
                          <w:rFonts w:ascii="Copperplate Gothic Bold" w:hAnsi="Copperplate Gothic Bold"/>
                          <w:color w:val="4C2600"/>
                          <w:sz w:val="84"/>
                          <w:szCs w:val="84"/>
                        </w:rPr>
                      </w:pPr>
                      <w:r w:rsidRPr="00453F44">
                        <w:rPr>
                          <w:rFonts w:ascii="Copperplate Gothic Bold" w:hAnsi="Copperplate Gothic Bold"/>
                          <w:color w:val="4C2600"/>
                          <w:sz w:val="84"/>
                          <w:szCs w:val="84"/>
                        </w:rPr>
                        <w:t>Sunday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14:paraId="2714A756" w14:textId="12924374" w:rsidR="00F6603B" w:rsidRDefault="00F6603B" w:rsidP="0032284B">
      <w:pPr>
        <w:spacing w:after="240"/>
      </w:pPr>
    </w:p>
    <w:p w14:paraId="4297ABD3" w14:textId="47D08B44" w:rsidR="00F6603B" w:rsidRDefault="00F6603B" w:rsidP="0032284B">
      <w:pPr>
        <w:spacing w:after="240"/>
      </w:pPr>
    </w:p>
    <w:p w14:paraId="0AC5A5CF" w14:textId="043386CE" w:rsidR="00AD2F17" w:rsidRDefault="00AD2F17" w:rsidP="0032284B">
      <w:pPr>
        <w:spacing w:after="240"/>
      </w:pPr>
    </w:p>
    <w:p w14:paraId="7061B97E" w14:textId="4BC097DC" w:rsidR="00726EA9" w:rsidRDefault="00726EA9" w:rsidP="0032284B">
      <w:pPr>
        <w:spacing w:after="240"/>
        <w:rPr>
          <w:noProof/>
          <w:color w:val="auto"/>
          <w:kern w:val="0"/>
          <w:sz w:val="24"/>
          <w:szCs w:val="24"/>
          <w14:ligatures w14:val="none"/>
          <w14:cntxtAlts w14:val="0"/>
        </w:rPr>
      </w:pPr>
    </w:p>
    <w:p w14:paraId="754381E4" w14:textId="7A865241" w:rsidR="00AD2F17" w:rsidRDefault="00AD2F17" w:rsidP="0032284B">
      <w:pPr>
        <w:spacing w:after="240"/>
      </w:pPr>
    </w:p>
    <w:p w14:paraId="232628C6" w14:textId="4C1CD124" w:rsidR="00AD2F17" w:rsidRDefault="00AD2F17" w:rsidP="0032284B">
      <w:pPr>
        <w:spacing w:after="240"/>
      </w:pPr>
    </w:p>
    <w:p w14:paraId="658A73BA" w14:textId="700D8A12" w:rsidR="00AD2F17" w:rsidRDefault="00AD2F17" w:rsidP="0032284B">
      <w:pPr>
        <w:spacing w:after="240"/>
      </w:pPr>
    </w:p>
    <w:p w14:paraId="4714F2F9" w14:textId="78089D8C" w:rsidR="00AD2F17" w:rsidRDefault="00453F44" w:rsidP="0032284B">
      <w:pPr>
        <w:spacing w:after="240"/>
      </w:pPr>
      <w:r>
        <w:rPr>
          <w:noProof/>
          <w14:ligatures w14:val="none"/>
          <w14:cntxtAlts w14:val="0"/>
        </w:rPr>
        <mc:AlternateContent>
          <mc:Choice Requires="wpc">
            <w:drawing>
              <wp:anchor distT="0" distB="0" distL="114300" distR="114300" simplePos="0" relativeHeight="251689984" behindDoc="1" locked="0" layoutInCell="1" allowOverlap="1" wp14:anchorId="746DFA8C" wp14:editId="50BDE2A7">
                <wp:simplePos x="0" y="0"/>
                <wp:positionH relativeFrom="column">
                  <wp:posOffset>7689026</wp:posOffset>
                </wp:positionH>
                <wp:positionV relativeFrom="page">
                  <wp:posOffset>7649828</wp:posOffset>
                </wp:positionV>
                <wp:extent cx="4572000" cy="1350010"/>
                <wp:effectExtent l="0" t="0" r="0" b="2540"/>
                <wp:wrapTight wrapText="bothSides">
                  <wp:wrapPolygon edited="0">
                    <wp:start x="0" y="0"/>
                    <wp:lineTo x="0" y="21336"/>
                    <wp:lineTo x="21510" y="21336"/>
                    <wp:lineTo x="21510" y="0"/>
                    <wp:lineTo x="0" y="0"/>
                  </wp:wrapPolygon>
                </wp:wrapTight>
                <wp:docPr id="185050973" name="Canvas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A3ACD" id="Canvas 9" o:spid="_x0000_s1026" editas="canvas" style="position:absolute;margin-left:605.45pt;margin-top:602.35pt;width:5in;height:106.3pt;z-index:-251626496;mso-position-vertical-relative:page;mso-height-relative:margin" coordsize="45720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720;height:13500;visibility:visible;mso-wrap-style:square" filled="t">
                  <v:fill o:detectmouseclick="t"/>
                  <v:path o:connecttype="none"/>
                </v:shape>
                <w10:wrap type="tight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16E55B33" wp14:editId="735CCD88">
            <wp:simplePos x="0" y="0"/>
            <wp:positionH relativeFrom="column">
              <wp:posOffset>168910</wp:posOffset>
            </wp:positionH>
            <wp:positionV relativeFrom="page">
              <wp:posOffset>3155899</wp:posOffset>
            </wp:positionV>
            <wp:extent cx="4275455" cy="4275455"/>
            <wp:effectExtent l="0" t="0" r="0" b="0"/>
            <wp:wrapTight wrapText="bothSides">
              <wp:wrapPolygon edited="0">
                <wp:start x="0" y="0"/>
                <wp:lineTo x="0" y="21462"/>
                <wp:lineTo x="21462" y="21462"/>
                <wp:lineTo x="21462" y="0"/>
                <wp:lineTo x="0" y="0"/>
              </wp:wrapPolygon>
            </wp:wrapTight>
            <wp:docPr id="2" name="Picture 1" descr="World Communion Sunday - Main Street UMC, Kernersville, 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orld Communion Sunday - Main Street UMC, Kernersville, N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5455" cy="427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34D51E9" w14:textId="1C1BD66F" w:rsidR="00AD2F17" w:rsidRDefault="00AD2F17" w:rsidP="0032284B">
      <w:pPr>
        <w:spacing w:after="240"/>
      </w:pPr>
    </w:p>
    <w:p w14:paraId="6BB621D4" w14:textId="7E615BB8" w:rsidR="00652615" w:rsidRDefault="00652615" w:rsidP="0032284B">
      <w:pPr>
        <w:spacing w:after="240"/>
      </w:pPr>
    </w:p>
    <w:p w14:paraId="3BF57508" w14:textId="599E3B65" w:rsidR="00AD2F17" w:rsidRDefault="00726EA9" w:rsidP="00F6603B">
      <w:pPr>
        <w:spacing w:after="240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8960" behindDoc="0" locked="0" layoutInCell="1" allowOverlap="1" wp14:anchorId="0747062D" wp14:editId="7C911F96">
                <wp:simplePos x="0" y="0"/>
                <wp:positionH relativeFrom="column">
                  <wp:posOffset>4984302</wp:posOffset>
                </wp:positionH>
                <wp:positionV relativeFrom="page">
                  <wp:posOffset>348652</wp:posOffset>
                </wp:positionV>
                <wp:extent cx="4521835" cy="4533265"/>
                <wp:effectExtent l="0" t="0" r="0" b="635"/>
                <wp:wrapNone/>
                <wp:docPr id="4124858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1835" cy="453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09F15FD" w14:textId="2BDADE58" w:rsidR="00F6603B" w:rsidRPr="00F6603B" w:rsidRDefault="00F6603B" w:rsidP="00F6603B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  <w:u w:val="single"/>
                                <w14:ligatures w14:val="none"/>
                              </w:rPr>
                              <w:t>Announcements</w:t>
                            </w:r>
                          </w:p>
                          <w:p w14:paraId="56A765A9" w14:textId="77777777" w:rsid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6EF3D697" w14:textId="77777777" w:rsid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The calendar for October is on the bulletin table.</w:t>
                            </w:r>
                          </w:p>
                          <w:p w14:paraId="06BFDF7C" w14:textId="77777777" w:rsid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541120C" w14:textId="76F87F1E" w:rsid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Pastor John will be back in the office this week and will bring the </w:t>
                            </w:r>
                            <w:r w:rsidRPr="00F6603B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message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next Sunday.</w:t>
                            </w:r>
                          </w:p>
                          <w:p w14:paraId="29417906" w14:textId="77777777" w:rsidR="001B4F43" w:rsidRDefault="001B4F43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5E2B0B1" w14:textId="1767C4D7" w:rsidR="001B4F43" w:rsidRPr="001B4F43" w:rsidRDefault="001B4F43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Pumpkin carving! The Children’s Ministry is planning some fall fun </w:t>
                            </w:r>
                            <w:r w:rsidRPr="001B4F4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for children and youth Sunday,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October 18, 4 to 6 p.m. here at the church. Hotdogs and drinks will be provided. Families, please bring a side dish.</w:t>
                            </w:r>
                          </w:p>
                          <w:p w14:paraId="26810F83" w14:textId="77777777" w:rsid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782A1674" w14:textId="77777777" w:rsidR="00F6603B" w:rsidRPr="00F6603B" w:rsidRDefault="00F6603B" w:rsidP="00F6603B">
                            <w:pPr>
                              <w:widowControl w:val="0"/>
                              <w:tabs>
                                <w:tab w:val="left" w:pos="6055"/>
                              </w:tabs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7062D" id="_x0000_s1032" type="#_x0000_t202" style="position:absolute;margin-left:392.45pt;margin-top:27.45pt;width:356.05pt;height:356.95pt;z-index:2516889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" filled="f" stroked="f" strokecolor="black [0]" strokeweight="2pt">
                <v:textbox inset="2.88pt,2.88pt,2.88pt,2.88pt">
                  <w:txbxContent>
                    <w:p w14:paraId="409F15FD" w14:textId="2BDADE58" w:rsidR="00F6603B" w:rsidRPr="00F6603B" w:rsidRDefault="00F6603B" w:rsidP="00F6603B">
                      <w:pPr>
                        <w:widowControl w:val="0"/>
                        <w:jc w:val="center"/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  <w:u w:val="single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  <w:u w:val="single"/>
                          <w14:ligatures w14:val="none"/>
                        </w:rPr>
                        <w:t>Announcements</w:t>
                      </w:r>
                    </w:p>
                    <w:p w14:paraId="56A765A9" w14:textId="77777777" w:rsid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6EF3D697" w14:textId="77777777" w:rsid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The calendar for October is on the bulletin table.</w:t>
                      </w:r>
                    </w:p>
                    <w:p w14:paraId="06BFDF7C" w14:textId="77777777" w:rsid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541120C" w14:textId="76F87F1E" w:rsid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Pastor John will be back in the office this week and will bring the </w:t>
                      </w:r>
                      <w:r w:rsidRPr="00F6603B">
                        <w:rPr>
                          <w:sz w:val="24"/>
                          <w:szCs w:val="24"/>
                          <w14:ligatures w14:val="none"/>
                        </w:rPr>
                        <w:t>message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next Sunday.</w:t>
                      </w:r>
                    </w:p>
                    <w:p w14:paraId="29417906" w14:textId="77777777" w:rsidR="001B4F43" w:rsidRDefault="001B4F43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5E2B0B1" w14:textId="1767C4D7" w:rsidR="001B4F43" w:rsidRPr="001B4F43" w:rsidRDefault="001B4F43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Pumpkin carving! The Children’s Ministry is planning some fall fun </w:t>
                      </w:r>
                      <w:r w:rsidRPr="001B4F43">
                        <w:rPr>
                          <w:sz w:val="24"/>
                          <w:szCs w:val="24"/>
                          <w14:ligatures w14:val="none"/>
                        </w:rPr>
                        <w:t>for children and youth Sunday,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October 18, 4 to 6 p.m. here at the church. Hotdogs and drinks will be provided. Families, please bring a side dish.</w:t>
                      </w:r>
                    </w:p>
                    <w:p w14:paraId="26810F83" w14:textId="77777777" w:rsid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782A1674" w14:textId="77777777" w:rsidR="00F6603B" w:rsidRPr="00F6603B" w:rsidRDefault="00F6603B" w:rsidP="00F6603B">
                      <w:pPr>
                        <w:widowControl w:val="0"/>
                        <w:tabs>
                          <w:tab w:val="left" w:pos="6055"/>
                        </w:tabs>
                        <w:jc w:val="both"/>
                        <w:rPr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pPr w:leftFromText="180" w:rightFromText="180" w:vertAnchor="text" w:horzAnchor="margin" w:tblpY="500"/>
        <w:tblW w:w="716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1"/>
      </w:tblGrid>
      <w:tr w:rsidR="00726EA9" w14:paraId="1A13BAB4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0215D186" w14:textId="5C99E770" w:rsidR="00726EA9" w:rsidRDefault="00726EA9" w:rsidP="00726EA9">
            <w:pPr>
              <w:widowControl w:val="0"/>
              <w:jc w:val="both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703296" behindDoc="0" locked="0" layoutInCell="1" allowOverlap="1" wp14:anchorId="44BCE48C" wp14:editId="1D98A4F4">
                      <wp:simplePos x="0" y="0"/>
                      <wp:positionH relativeFrom="column">
                        <wp:posOffset>-4808855</wp:posOffset>
                      </wp:positionH>
                      <wp:positionV relativeFrom="paragraph">
                        <wp:posOffset>1782445</wp:posOffset>
                      </wp:positionV>
                      <wp:extent cx="4523105" cy="2968625"/>
                      <wp:effectExtent l="1270" t="1270" r="0" b="1905"/>
                      <wp:wrapNone/>
                      <wp:docPr id="2090954132" name="Contro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4523105" cy="2968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E11FAF" id="Control 9" o:spid="_x0000_s1026" style="position:absolute;margin-left:-378.65pt;margin-top:140.35pt;width:356.15pt;height:233.75pt;z-index:25170329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" filled="f" stroked="f" strokeweight="2pt">
                      <v:shadow color="#ccc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b/>
                <w:bCs/>
                <w:sz w:val="24"/>
                <w:szCs w:val="24"/>
                <w14:ligatures w14:val="none"/>
              </w:rPr>
              <w:t xml:space="preserve">Prayer Time                                                          </w:t>
            </w:r>
            <w:r w:rsidR="00114A1C">
              <w:rPr>
                <w:b/>
                <w:bCs/>
                <w:sz w:val="24"/>
                <w:szCs w:val="24"/>
                <w14:ligatures w14:val="none"/>
              </w:rPr>
              <w:t xml:space="preserve"> </w:t>
            </w:r>
            <w:r>
              <w:rPr>
                <w:b/>
                <w:bCs/>
                <w:sz w:val="24"/>
                <w:szCs w:val="24"/>
                <w14:ligatures w14:val="none"/>
              </w:rPr>
              <w:t xml:space="preserve">                     9:30 a.m.</w:t>
            </w:r>
          </w:p>
        </w:tc>
      </w:tr>
      <w:tr w:rsidR="00726EA9" w14:paraId="6590ACAF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01EE47A4" w14:textId="77777777" w:rsidR="00726EA9" w:rsidRDefault="00726EA9" w:rsidP="00726EA9">
            <w:pPr>
              <w:widowControl w:val="0"/>
              <w:jc w:val="both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> </w:t>
            </w:r>
          </w:p>
          <w:p w14:paraId="2D3F0432" w14:textId="1750A2E2" w:rsidR="00726EA9" w:rsidRDefault="00726EA9" w:rsidP="00726EA9">
            <w:pPr>
              <w:widowControl w:val="0"/>
              <w:jc w:val="both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 xml:space="preserve">Sunday School                                                 </w:t>
            </w:r>
            <w:r w:rsidR="00114A1C">
              <w:rPr>
                <w:b/>
                <w:bCs/>
                <w:sz w:val="24"/>
                <w:szCs w:val="24"/>
                <w14:ligatures w14:val="none"/>
              </w:rPr>
              <w:t xml:space="preserve"> </w:t>
            </w:r>
            <w:r>
              <w:rPr>
                <w:b/>
                <w:bCs/>
                <w:sz w:val="24"/>
                <w:szCs w:val="24"/>
                <w14:ligatures w14:val="none"/>
              </w:rPr>
              <w:t xml:space="preserve">         </w:t>
            </w:r>
            <w:r w:rsidR="00114A1C">
              <w:rPr>
                <w:b/>
                <w:bCs/>
                <w:sz w:val="24"/>
                <w:szCs w:val="24"/>
                <w14:ligatures w14:val="none"/>
              </w:rPr>
              <w:t xml:space="preserve"> </w:t>
            </w:r>
            <w:r>
              <w:rPr>
                <w:b/>
                <w:bCs/>
                <w:sz w:val="24"/>
                <w:szCs w:val="24"/>
                <w14:ligatures w14:val="none"/>
              </w:rPr>
              <w:t xml:space="preserve">               10:00 a.m.</w:t>
            </w:r>
          </w:p>
        </w:tc>
      </w:tr>
      <w:tr w:rsidR="00726EA9" w14:paraId="295A08A9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7A3DA118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 xml:space="preserve">Adult: “God Speaks Through His </w:t>
            </w:r>
            <w:proofErr w:type="gramStart"/>
            <w:r>
              <w:rPr>
                <w:sz w:val="24"/>
                <w:szCs w:val="24"/>
                <w14:ligatures w14:val="none"/>
              </w:rPr>
              <w:t xml:space="preserve">Church”   </w:t>
            </w:r>
            <w:proofErr w:type="gramEnd"/>
            <w:r>
              <w:rPr>
                <w:sz w:val="24"/>
                <w:szCs w:val="24"/>
                <w14:ligatures w14:val="none"/>
              </w:rPr>
              <w:t xml:space="preserve">                                 Ed Ranck                       </w:t>
            </w:r>
          </w:p>
        </w:tc>
      </w:tr>
      <w:tr w:rsidR="00726EA9" w14:paraId="3C5D6940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7E0B0771" w14:textId="77777777" w:rsidR="00726EA9" w:rsidRDefault="00726EA9" w:rsidP="00726EA9">
            <w:pPr>
              <w:widowControl w:val="0"/>
              <w:jc w:val="both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> </w:t>
            </w:r>
          </w:p>
          <w:p w14:paraId="08298845" w14:textId="77777777" w:rsidR="00726EA9" w:rsidRDefault="00726EA9" w:rsidP="00726EA9">
            <w:pPr>
              <w:widowControl w:val="0"/>
              <w:jc w:val="both"/>
              <w:rPr>
                <w:b/>
                <w:bCs/>
                <w:sz w:val="24"/>
                <w:szCs w:val="24"/>
                <w14:ligatures w14:val="none"/>
              </w:rPr>
            </w:pPr>
            <w:r>
              <w:rPr>
                <w:b/>
                <w:bCs/>
                <w:sz w:val="24"/>
                <w:szCs w:val="24"/>
                <w14:ligatures w14:val="none"/>
              </w:rPr>
              <w:t>Corporate Worship                                                                    11:00 a.m.</w:t>
            </w:r>
          </w:p>
        </w:tc>
      </w:tr>
      <w:tr w:rsidR="00726EA9" w14:paraId="7B5DD091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669BA034" w14:textId="4940422C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 xml:space="preserve">Welcome, Prayer                                                               </w:t>
            </w:r>
            <w:r w:rsidR="009C7BFB">
              <w:rPr>
                <w:sz w:val="24"/>
                <w:szCs w:val="24"/>
                <w14:ligatures w14:val="none"/>
              </w:rPr>
              <w:t xml:space="preserve">       </w:t>
            </w:r>
            <w:r>
              <w:rPr>
                <w:sz w:val="24"/>
                <w:szCs w:val="24"/>
                <w14:ligatures w14:val="none"/>
              </w:rPr>
              <w:t xml:space="preserve">  </w:t>
            </w:r>
            <w:r w:rsidR="009C7BFB">
              <w:rPr>
                <w:sz w:val="24"/>
                <w:szCs w:val="24"/>
                <w14:ligatures w14:val="none"/>
              </w:rPr>
              <w:t>David Hart</w:t>
            </w:r>
          </w:p>
        </w:tc>
      </w:tr>
      <w:tr w:rsidR="00726EA9" w14:paraId="6AAC6D6C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5917372C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 xml:space="preserve">Worship Through Offerings             </w:t>
            </w:r>
          </w:p>
        </w:tc>
      </w:tr>
      <w:tr w:rsidR="00726EA9" w14:paraId="262E14AB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73EEAB49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>Worship in Song:                                                         Glen &amp; Carol Landis</w:t>
            </w:r>
          </w:p>
        </w:tc>
      </w:tr>
      <w:tr w:rsidR="00726EA9" w14:paraId="17CBA6C9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50DBB56B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>Scripture Reading: John 6: 28-35                                              David Hart</w:t>
            </w:r>
          </w:p>
        </w:tc>
      </w:tr>
      <w:tr w:rsidR="00726EA9" w14:paraId="38A66A4A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7ACA297C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 xml:space="preserve">Message: “The Bread of </w:t>
            </w:r>
            <w:proofErr w:type="gramStart"/>
            <w:r>
              <w:rPr>
                <w:sz w:val="24"/>
                <w:szCs w:val="24"/>
                <w14:ligatures w14:val="none"/>
              </w:rPr>
              <w:t xml:space="preserve">Life”   </w:t>
            </w:r>
            <w:proofErr w:type="gramEnd"/>
            <w:r>
              <w:rPr>
                <w:sz w:val="24"/>
                <w:szCs w:val="24"/>
                <w14:ligatures w14:val="none"/>
              </w:rPr>
              <w:t xml:space="preserve">                                              Rusty Yoder</w:t>
            </w:r>
          </w:p>
        </w:tc>
      </w:tr>
      <w:tr w:rsidR="00726EA9" w14:paraId="6DFB6E27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</w:tcPr>
          <w:p w14:paraId="6348769E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>Celebration of Communion</w:t>
            </w:r>
          </w:p>
        </w:tc>
      </w:tr>
      <w:tr w:rsidR="00726EA9" w14:paraId="46334BD5" w14:textId="77777777" w:rsidTr="00726EA9">
        <w:trPr>
          <w:trHeight w:val="21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61BDB771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  <w14:ligatures w14:val="none"/>
              </w:rPr>
              <w:t xml:space="preserve">Prayer Partners:                                                                 Ed &amp; Doris Ranck                                                                                    </w:t>
            </w:r>
          </w:p>
        </w:tc>
      </w:tr>
      <w:tr w:rsidR="00726EA9" w14:paraId="1178074E" w14:textId="77777777" w:rsidTr="00726EA9">
        <w:trPr>
          <w:trHeight w:val="425"/>
        </w:trPr>
        <w:tc>
          <w:tcPr>
            <w:tcW w:w="7161" w:type="dxa"/>
            <w:tcMar>
              <w:top w:w="58" w:type="dxa"/>
              <w:left w:w="58" w:type="dxa"/>
              <w:bottom w:w="58" w:type="dxa"/>
              <w:right w:w="58" w:type="dxa"/>
            </w:tcMar>
            <w:vAlign w:val="bottom"/>
            <w:hideMark/>
          </w:tcPr>
          <w:p w14:paraId="38F105CB" w14:textId="77777777" w:rsidR="00726EA9" w:rsidRDefault="00726EA9" w:rsidP="00726EA9">
            <w:pPr>
              <w:widowControl w:val="0"/>
              <w:jc w:val="both"/>
              <w:rPr>
                <w:sz w:val="24"/>
                <w:szCs w:val="24"/>
                <w14:ligatures w14:val="none"/>
              </w:rPr>
            </w:pPr>
            <w:r>
              <w:rPr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704320" behindDoc="0" locked="0" layoutInCell="1" allowOverlap="1" wp14:anchorId="03FCF32B" wp14:editId="1A0979E3">
                      <wp:simplePos x="0" y="0"/>
                      <wp:positionH relativeFrom="column">
                        <wp:posOffset>102235</wp:posOffset>
                      </wp:positionH>
                      <wp:positionV relativeFrom="page">
                        <wp:posOffset>303530</wp:posOffset>
                      </wp:positionV>
                      <wp:extent cx="4298315" cy="643890"/>
                      <wp:effectExtent l="0" t="0" r="6985" b="3810"/>
                      <wp:wrapNone/>
                      <wp:docPr id="1813295392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98315" cy="6438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chemeClr val="dk1">
                                        <a:lumMod val="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A8D8B4C" w14:textId="77777777" w:rsidR="00726EA9" w:rsidRDefault="00726EA9" w:rsidP="00726EA9">
                                  <w:pPr>
                                    <w:widowControl w:val="0"/>
                                    <w:jc w:val="center"/>
                                    <w:rPr>
                                      <w:rFonts w:ascii="Gill Sans Nova Light" w:hAnsi="Gill Sans Nova Light"/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Gill Sans Nova Light" w:hAnsi="Gill Sans Nova Light"/>
                                      <w:b/>
                                      <w:bCs/>
                                      <w:sz w:val="24"/>
                                      <w:szCs w:val="24"/>
                                      <w14:ligatures w14:val="none"/>
                                    </w:rPr>
                                    <w:t>A warm welcome to our visitors.</w:t>
                                  </w:r>
                                </w:p>
                                <w:p w14:paraId="7325896B" w14:textId="77777777" w:rsidR="00726EA9" w:rsidRDefault="00726EA9" w:rsidP="00726EA9">
                                  <w:pPr>
                                    <w:widowControl w:val="0"/>
                                    <w:jc w:val="center"/>
                                    <w:rPr>
                                      <w:rFonts w:ascii="Gill Sans Nova Light" w:hAnsi="Gill Sans Nova Light"/>
                                      <w:color w:val="C00000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Gill Sans Nova Light" w:hAnsi="Gill Sans Nova Light"/>
                                      <w:sz w:val="24"/>
                                      <w:szCs w:val="24"/>
                                      <w14:ligatures w14:val="none"/>
                                    </w:rPr>
                                    <w:t xml:space="preserve">Thank you for worshiping with us today. 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CF32B" id="Text Box 11" o:spid="_x0000_s1033" type="#_x0000_t202" style="position:absolute;left:0;text-align:left;margin-left:8.05pt;margin-top:23.9pt;width:338.45pt;height:50.7pt;z-index:25170432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" filled="f" stroked="f" strokecolor="black [0]" strokeweight="2pt">
                      <v:textbox inset="2.88pt,2.88pt,2.88pt,2.88pt">
                        <w:txbxContent>
                          <w:p w14:paraId="0A8D8B4C" w14:textId="77777777" w:rsidR="00726EA9" w:rsidRDefault="00726EA9" w:rsidP="00726EA9">
                            <w:pPr>
                              <w:widowControl w:val="0"/>
                              <w:jc w:val="center"/>
                              <w:rPr>
                                <w:rFonts w:ascii="Gill Sans Nova Light" w:hAnsi="Gill Sans Nova Light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Gill Sans Nova Light" w:hAnsi="Gill Sans Nova Light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A warm welcome to our visitors.</w:t>
                            </w:r>
                          </w:p>
                          <w:p w14:paraId="7325896B" w14:textId="77777777" w:rsidR="00726EA9" w:rsidRDefault="00726EA9" w:rsidP="00726EA9">
                            <w:pPr>
                              <w:widowControl w:val="0"/>
                              <w:jc w:val="center"/>
                              <w:rPr>
                                <w:rFonts w:ascii="Gill Sans Nova Light" w:hAnsi="Gill Sans Nova Light"/>
                                <w:color w:val="C0000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rFonts w:ascii="Gill Sans Nova Light" w:hAnsi="Gill Sans Nova Light"/>
                                <w:sz w:val="24"/>
                                <w:szCs w:val="24"/>
                                <w14:ligatures w14:val="none"/>
                              </w:rPr>
                              <w:t xml:space="preserve">Thank you for worshiping with us today. 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</w:tbl>
    <w:tbl>
      <w:tblPr>
        <w:tblpPr w:leftFromText="180" w:rightFromText="180" w:vertAnchor="text" w:horzAnchor="margin" w:tblpY="7082"/>
        <w:tblW w:w="151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6"/>
        <w:gridCol w:w="2214"/>
        <w:gridCol w:w="2186"/>
        <w:gridCol w:w="2104"/>
        <w:gridCol w:w="2179"/>
        <w:gridCol w:w="2123"/>
        <w:gridCol w:w="2250"/>
      </w:tblGrid>
      <w:tr w:rsidR="00453F44" w14:paraId="29C49901" w14:textId="77777777" w:rsidTr="00453F44">
        <w:trPr>
          <w:trHeight w:val="274"/>
        </w:trPr>
        <w:tc>
          <w:tcPr>
            <w:tcW w:w="2106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86EBCFC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noProof/>
                <w:color w:val="auto"/>
                <w:kern w:val="0"/>
                <w:sz w:val="24"/>
                <w:szCs w:val="24"/>
                <w14:ligatures w14:val="none"/>
                <w14:cntxtAlts w14:val="0"/>
              </w:rPr>
              <mc:AlternateContent>
                <mc:Choice Requires="wps">
                  <w:drawing>
                    <wp:anchor distT="36576" distB="36576" distL="36576" distR="36576" simplePos="0" relativeHeight="251711488" behindDoc="0" locked="0" layoutInCell="1" allowOverlap="1" wp14:anchorId="1B6EF43C" wp14:editId="0A9C53A1">
                      <wp:simplePos x="0" y="0"/>
                      <wp:positionH relativeFrom="column">
                        <wp:posOffset>-4800600</wp:posOffset>
                      </wp:positionH>
                      <wp:positionV relativeFrom="paragraph">
                        <wp:posOffset>6157595</wp:posOffset>
                      </wp:positionV>
                      <wp:extent cx="9627870" cy="1386205"/>
                      <wp:effectExtent l="0" t="4445" r="1905" b="0"/>
                      <wp:wrapNone/>
                      <wp:docPr id="526546023" name="Control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 noChangeShapeType="1"/>
                            </wps:cNvSpPr>
                            <wps:spPr bwMode="auto">
                              <a:xfrm>
                                <a:off x="0" y="0"/>
                                <a:ext cx="9627870" cy="13862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1240B29-F687-4F45-9708-019B960494DF}">
                                  <a14:hiddenLine xmlns:a14="http://schemas.microsoft.com/office/drawing/2010/main" w="25400">
                                    <a:noFill/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CCCCCC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1FDF4" id="Control 13" o:spid="_x0000_s1026" style="position:absolute;margin-left:-378pt;margin-top:484.85pt;width:758.1pt;height:109.15pt;z-index:2517114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" filled="f" stroked="f" strokeweight="2pt">
                      <v:shadow color="#ccc"/>
                      <o:lock v:ext="edit" shapetype="t"/>
                      <v:textbox inset="0,0,0,0"/>
                    </v:rect>
                  </w:pict>
                </mc:Fallback>
              </mc:AlternateContent>
            </w:r>
            <w:r>
              <w:rPr>
                <w:b/>
                <w:bCs/>
                <w:color w:val="FFFFFF"/>
                <w14:ligatures w14:val="none"/>
              </w:rPr>
              <w:t>Monday</w:t>
            </w:r>
          </w:p>
        </w:tc>
        <w:tc>
          <w:tcPr>
            <w:tcW w:w="2214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B54F41B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Tuesday</w:t>
            </w:r>
          </w:p>
        </w:tc>
        <w:tc>
          <w:tcPr>
            <w:tcW w:w="2186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5255A24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Wednesday</w:t>
            </w:r>
          </w:p>
        </w:tc>
        <w:tc>
          <w:tcPr>
            <w:tcW w:w="2104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50008F9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Thursday</w:t>
            </w:r>
          </w:p>
        </w:tc>
        <w:tc>
          <w:tcPr>
            <w:tcW w:w="2179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3D64EF88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Friday</w:t>
            </w:r>
          </w:p>
        </w:tc>
        <w:tc>
          <w:tcPr>
            <w:tcW w:w="2123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445FB49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Saturday</w:t>
            </w:r>
          </w:p>
        </w:tc>
        <w:tc>
          <w:tcPr>
            <w:tcW w:w="2250" w:type="dxa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shd w:val="clear" w:color="auto" w:fill="000000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C61947" w14:textId="77777777" w:rsidR="00453F44" w:rsidRDefault="00453F44" w:rsidP="00453F44">
            <w:pPr>
              <w:widowControl w:val="0"/>
              <w:jc w:val="center"/>
              <w:rPr>
                <w:b/>
                <w:bCs/>
                <w:color w:val="FFFFFF"/>
                <w14:ligatures w14:val="none"/>
              </w:rPr>
            </w:pPr>
            <w:r>
              <w:rPr>
                <w:b/>
                <w:bCs/>
                <w:color w:val="FFFFFF"/>
                <w14:ligatures w14:val="none"/>
              </w:rPr>
              <w:t>Sunday</w:t>
            </w:r>
          </w:p>
        </w:tc>
      </w:tr>
      <w:tr w:rsidR="00453F44" w14:paraId="09C6A721" w14:textId="77777777" w:rsidTr="00453F44">
        <w:trPr>
          <w:trHeight w:val="432"/>
        </w:trPr>
        <w:tc>
          <w:tcPr>
            <w:tcW w:w="0" w:type="auto"/>
            <w:vMerge w:val="restart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762E7787" w14:textId="77777777" w:rsidR="00453F44" w:rsidRDefault="00453F44" w:rsidP="00453F44">
            <w:pPr>
              <w:jc w:val="center"/>
              <w:rPr>
                <w:rFonts w:ascii="Arial Narrow" w:hAnsi="Arial Narrow"/>
                <w:i/>
                <w:iCs/>
                <w14:ligatures w14:val="none"/>
                <w14:stylisticSets>
                  <w14:styleSet w14:id="1"/>
                </w14:stylisticSets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6FAC70C6" w14:textId="77777777" w:rsidR="00453F44" w:rsidRDefault="00453F44" w:rsidP="00453F44">
            <w:pPr>
              <w:widowControl w:val="0"/>
              <w:jc w:val="center"/>
              <w:rPr>
                <w:rFonts w:ascii="Arial Narrow" w:hAnsi="Arial Narrow"/>
                <w:i/>
                <w:iCs/>
                <w14:ligatures w14:val="none"/>
              </w:rPr>
            </w:pPr>
            <w:r>
              <w:rPr>
                <w:rFonts w:ascii="Arial Narrow" w:hAnsi="Arial Narrow"/>
                <w:i/>
                <w:iCs/>
                <w14:ligatures w14:val="none"/>
              </w:rPr>
              <w:t>Lillian Hertzler</w:t>
            </w:r>
          </w:p>
          <w:p w14:paraId="456F4A26" w14:textId="77777777" w:rsidR="00453F44" w:rsidRDefault="00453F44" w:rsidP="00453F44">
            <w:pPr>
              <w:widowControl w:val="0"/>
              <w:rPr>
                <w:rFonts w:ascii="Arial Narrow" w:hAnsi="Arial Narrow"/>
                <w14:ligatures w14:val="none"/>
              </w:rPr>
            </w:pPr>
            <w:r>
              <w:rPr>
                <w:rFonts w:ascii="Arial Narrow" w:hAnsi="Arial Narrow"/>
                <w14:ligatures w14:val="none"/>
              </w:rPr>
              <w:t>8 a.m.  Men’s Bible Study</w:t>
            </w:r>
          </w:p>
          <w:p w14:paraId="597C7523" w14:textId="77777777" w:rsidR="00453F44" w:rsidRDefault="00453F44" w:rsidP="00453F44">
            <w:pPr>
              <w:widowControl w:val="0"/>
              <w:rPr>
                <w:rFonts w:ascii="Arial Narrow" w:hAnsi="Arial Narrow"/>
                <w14:ligatures w14:val="none"/>
              </w:rPr>
            </w:pPr>
            <w:r>
              <w:rPr>
                <w:rFonts w:ascii="Arial Narrow" w:hAnsi="Arial Narrow"/>
                <w14:ligatures w14:val="none"/>
              </w:rPr>
              <w:t>10 a.m. Titus 2 Fellowship</w:t>
            </w:r>
          </w:p>
          <w:p w14:paraId="16A697AF" w14:textId="77777777" w:rsidR="00453F44" w:rsidRDefault="00453F44" w:rsidP="00453F44">
            <w:pPr>
              <w:widowControl w:val="0"/>
              <w:rPr>
                <w:rFonts w:ascii="Arial Narrow" w:hAnsi="Arial Narrow"/>
                <w14:ligatures w14:val="none"/>
              </w:rPr>
            </w:pPr>
          </w:p>
          <w:p w14:paraId="1015D17F" w14:textId="77777777" w:rsidR="00453F44" w:rsidRDefault="00453F44" w:rsidP="00453F44">
            <w:pPr>
              <w:widowControl w:val="0"/>
              <w:rPr>
                <w:rFonts w:ascii="Arial Narrow" w:hAnsi="Arial Narrow"/>
                <w14:ligatures w14:val="none"/>
              </w:rPr>
            </w:pPr>
          </w:p>
          <w:p w14:paraId="30129C1A" w14:textId="77777777" w:rsidR="00453F44" w:rsidRDefault="00453F44" w:rsidP="00453F44">
            <w:pPr>
              <w:widowControl w:val="0"/>
              <w:rPr>
                <w:rFonts w:ascii="Arial Narrow" w:hAnsi="Arial Narrow"/>
                <w14:ligatures w14:val="none"/>
              </w:rPr>
            </w:pPr>
          </w:p>
          <w:p w14:paraId="54FB564E" w14:textId="77777777" w:rsidR="00453F44" w:rsidRDefault="00453F44" w:rsidP="00453F44">
            <w:pPr>
              <w:rPr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75FCB181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  <w:p w14:paraId="01808EF2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  <w:p w14:paraId="4B04339A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  <w:p w14:paraId="5A58E92E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  <w:p w14:paraId="492AC567" w14:textId="593C5473" w:rsidR="00453F44" w:rsidRDefault="00453F44" w:rsidP="00453F44">
            <w:pPr>
              <w:rPr>
                <w:rFonts w:ascii="Arial Narrow" w:hAnsi="Arial Narrow"/>
                <w14:ligatures w14:val="none"/>
              </w:rPr>
            </w:pPr>
            <w:r>
              <w:rPr>
                <w:rFonts w:ascii="Arial Narrow" w:hAnsi="Arial Narrow"/>
                <w14:ligatures w14:val="none"/>
              </w:rPr>
              <w:t>7 p.m. SLT Meets</w:t>
            </w:r>
          </w:p>
        </w:tc>
        <w:tc>
          <w:tcPr>
            <w:tcW w:w="0" w:type="auto"/>
            <w:vMerge w:val="restart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08E3DCCF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2179" w:type="dxa"/>
            <w:tcBorders>
              <w:left w:val="single" w:sz="4" w:space="0" w:color="0C0C0C"/>
              <w:right w:val="single" w:sz="4" w:space="0" w:color="0000FF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89AA341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2123" w:type="dxa"/>
            <w:tcBorders>
              <w:left w:val="single" w:sz="4" w:space="0" w:color="0000FF"/>
              <w:right w:val="single" w:sz="4" w:space="0" w:color="0C0C0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F75B4FA" w14:textId="38A3676C" w:rsidR="00453F44" w:rsidRPr="00453F44" w:rsidRDefault="00453F44" w:rsidP="00453F44">
            <w:pPr>
              <w:widowControl w:val="0"/>
              <w:jc w:val="center"/>
              <w:rPr>
                <w:i/>
                <w:iCs/>
                <w14:ligatures w14:val="none"/>
              </w:rPr>
            </w:pPr>
            <w:r>
              <w:rPr>
                <w:i/>
                <w:iCs/>
                <w14:ligatures w14:val="none"/>
              </w:rPr>
              <w:t>Rusty Yoder</w:t>
            </w:r>
          </w:p>
        </w:tc>
        <w:tc>
          <w:tcPr>
            <w:tcW w:w="0" w:type="auto"/>
            <w:vMerge w:val="restart"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71ACB5C8" w14:textId="1C7ACD8C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  <w:r>
              <w:rPr>
                <w:rFonts w:ascii="Arial Narrow" w:hAnsi="Arial Narrow"/>
                <w14:ligatures w14:val="none"/>
              </w:rPr>
              <w:t>John Engel Preaches</w:t>
            </w:r>
          </w:p>
        </w:tc>
      </w:tr>
      <w:tr w:rsidR="00453F44" w14:paraId="7E92CA79" w14:textId="77777777" w:rsidTr="00453F44">
        <w:trPr>
          <w:trHeight w:val="336"/>
        </w:trPr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25065F01" w14:textId="77777777" w:rsidR="00453F44" w:rsidRDefault="00453F44" w:rsidP="00453F44">
            <w:pPr>
              <w:jc w:val="center"/>
              <w:rPr>
                <w:rFonts w:ascii="Arial Narrow" w:hAnsi="Arial Narrow"/>
                <w:i/>
                <w:iCs/>
                <w14:ligatures w14:val="none"/>
                <w14:stylisticSets>
                  <w14:styleSet w14:id="1"/>
                </w14:stylisticSets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00775DD1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7E56D418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64138D43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2179" w:type="dxa"/>
            <w:tcBorders>
              <w:left w:val="single" w:sz="4" w:space="0" w:color="0C0C0C"/>
              <w:right w:val="single" w:sz="4" w:space="0" w:color="0000FF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D1F21F9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2123" w:type="dxa"/>
            <w:tcBorders>
              <w:left w:val="single" w:sz="4" w:space="0" w:color="0000FF"/>
              <w:right w:val="single" w:sz="4" w:space="0" w:color="0C0C0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E67371C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28B9E4FF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</w:tr>
      <w:tr w:rsidR="00453F44" w14:paraId="22C6A99C" w14:textId="77777777" w:rsidTr="00453F44">
        <w:trPr>
          <w:trHeight w:val="312"/>
        </w:trPr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606E7ADE" w14:textId="77777777" w:rsidR="00453F44" w:rsidRDefault="00453F44" w:rsidP="00453F44">
            <w:pPr>
              <w:jc w:val="center"/>
              <w:rPr>
                <w:rFonts w:ascii="Arial Narrow" w:hAnsi="Arial Narrow"/>
                <w:i/>
                <w:iCs/>
                <w14:ligatures w14:val="none"/>
                <w14:stylisticSets>
                  <w14:styleSet w14:id="1"/>
                </w14:stylisticSets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096C7AAE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21AB2B7F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3EB06926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2179" w:type="dxa"/>
            <w:tcBorders>
              <w:left w:val="single" w:sz="4" w:space="0" w:color="0C0C0C"/>
              <w:right w:val="single" w:sz="4" w:space="0" w:color="0000FF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0BEB19F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2123" w:type="dxa"/>
            <w:tcBorders>
              <w:left w:val="single" w:sz="4" w:space="0" w:color="0000FF"/>
              <w:right w:val="single" w:sz="4" w:space="0" w:color="0C0C0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EB0D9EE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61A57000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</w:tr>
      <w:tr w:rsidR="00453F44" w14:paraId="1FD076EC" w14:textId="77777777" w:rsidTr="00453F44">
        <w:trPr>
          <w:trHeight w:val="365"/>
        </w:trPr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3A6597F2" w14:textId="77777777" w:rsidR="00453F44" w:rsidRDefault="00453F44" w:rsidP="00453F44">
            <w:pPr>
              <w:jc w:val="center"/>
              <w:rPr>
                <w:rFonts w:ascii="Arial Narrow" w:hAnsi="Arial Narrow"/>
                <w:i/>
                <w:iCs/>
                <w14:ligatures w14:val="none"/>
                <w14:stylisticSets>
                  <w14:styleSet w14:id="1"/>
                </w14:stylisticSets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6682E352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4657BAC6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2EA50CAE" w14:textId="77777777" w:rsidR="00453F44" w:rsidRDefault="00453F44" w:rsidP="00453F44">
            <w:pPr>
              <w:jc w:val="center"/>
              <w:rPr>
                <w14:ligatures w14:val="none"/>
              </w:rPr>
            </w:pPr>
          </w:p>
        </w:tc>
        <w:tc>
          <w:tcPr>
            <w:tcW w:w="2179" w:type="dxa"/>
            <w:tcBorders>
              <w:left w:val="single" w:sz="4" w:space="0" w:color="0C0C0C"/>
              <w:bottom w:val="single" w:sz="4" w:space="0" w:color="0C0C0C"/>
              <w:right w:val="single" w:sz="4" w:space="0" w:color="0000FF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E44562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2123" w:type="dxa"/>
            <w:tcBorders>
              <w:left w:val="single" w:sz="4" w:space="0" w:color="0000FF"/>
              <w:bottom w:val="single" w:sz="4" w:space="0" w:color="0C0C0C"/>
              <w:right w:val="single" w:sz="4" w:space="0" w:color="0C0C0C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C466FBC" w14:textId="77777777" w:rsidR="00453F44" w:rsidRDefault="00453F44" w:rsidP="00453F44">
            <w:pPr>
              <w:widowControl w:val="0"/>
              <w:jc w:val="center"/>
              <w:rPr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0C0C0C"/>
              <w:left w:val="single" w:sz="4" w:space="0" w:color="0C0C0C"/>
              <w:bottom w:val="single" w:sz="4" w:space="0" w:color="0C0C0C"/>
              <w:right w:val="single" w:sz="4" w:space="0" w:color="0C0C0C"/>
            </w:tcBorders>
            <w:hideMark/>
          </w:tcPr>
          <w:p w14:paraId="25393C71" w14:textId="77777777" w:rsidR="00453F44" w:rsidRDefault="00453F44" w:rsidP="00453F44">
            <w:pPr>
              <w:jc w:val="center"/>
              <w:rPr>
                <w:rFonts w:ascii="Arial Narrow" w:hAnsi="Arial Narrow"/>
                <w14:ligatures w14:val="none"/>
              </w:rPr>
            </w:pPr>
          </w:p>
        </w:tc>
      </w:tr>
    </w:tbl>
    <w:p w14:paraId="4336D862" w14:textId="5B20D919" w:rsidR="00F6603B" w:rsidRPr="00F6603B" w:rsidRDefault="00726EA9" w:rsidP="00F6603B">
      <w:pPr>
        <w:spacing w:after="24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34FF149E" wp14:editId="36D07AB1">
                <wp:simplePos x="0" y="0"/>
                <wp:positionH relativeFrom="column">
                  <wp:posOffset>1093967</wp:posOffset>
                </wp:positionH>
                <wp:positionV relativeFrom="page">
                  <wp:posOffset>1217930</wp:posOffset>
                </wp:positionV>
                <wp:extent cx="2946400" cy="334010"/>
                <wp:effectExtent l="0" t="0" r="6350" b="8890"/>
                <wp:wrapTight wrapText="bothSides">
                  <wp:wrapPolygon edited="0">
                    <wp:start x="0" y="0"/>
                    <wp:lineTo x="0" y="20943"/>
                    <wp:lineTo x="21507" y="20943"/>
                    <wp:lineTo x="21507" y="0"/>
                    <wp:lineTo x="0" y="0"/>
                  </wp:wrapPolygon>
                </wp:wrapTight>
                <wp:docPr id="8723071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6400" cy="334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DE1C5" w14:textId="4E296DBE" w:rsidR="00C24AA6" w:rsidRPr="00FA0224" w:rsidRDefault="00FA0224" w:rsidP="00FA022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A0224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October 4,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FF149E" id="_x0000_s1034" type="#_x0000_t202" style="position:absolute;left:0;text-align:left;margin-left:86.15pt;margin-top:95.9pt;width:232pt;height:26.3pt;z-index:-2516357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" stroked="f">
                <v:textbox style="mso-fit-shape-to-text:t">
                  <w:txbxContent>
                    <w:p w14:paraId="40EDE1C5" w14:textId="4E296DBE" w:rsidR="00C24AA6" w:rsidRPr="00FA0224" w:rsidRDefault="00FA0224" w:rsidP="00FA022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FA0224">
                        <w:rPr>
                          <w:b/>
                          <w:bCs/>
                          <w:sz w:val="32"/>
                          <w:szCs w:val="32"/>
                        </w:rPr>
                        <w:t>October 4, 2026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78720" behindDoc="1" locked="0" layoutInCell="1" allowOverlap="1" wp14:anchorId="6FDD40E4" wp14:editId="79FB073B">
            <wp:simplePos x="0" y="0"/>
            <wp:positionH relativeFrom="column">
              <wp:posOffset>-9470</wp:posOffset>
            </wp:positionH>
            <wp:positionV relativeFrom="page">
              <wp:posOffset>273436</wp:posOffset>
            </wp:positionV>
            <wp:extent cx="4523105" cy="1296670"/>
            <wp:effectExtent l="0" t="0" r="0" b="0"/>
            <wp:wrapTight wrapText="bothSides">
              <wp:wrapPolygon edited="0">
                <wp:start x="2638" y="0"/>
                <wp:lineTo x="1910" y="1904"/>
                <wp:lineTo x="1728" y="2856"/>
                <wp:lineTo x="1728" y="5077"/>
                <wp:lineTo x="0" y="7299"/>
                <wp:lineTo x="0" y="9203"/>
                <wp:lineTo x="1728" y="10155"/>
                <wp:lineTo x="1728" y="21262"/>
                <wp:lineTo x="2365" y="21262"/>
                <wp:lineTo x="3002" y="20310"/>
                <wp:lineTo x="3275" y="16819"/>
                <wp:lineTo x="3184" y="15232"/>
                <wp:lineTo x="21470" y="14280"/>
                <wp:lineTo x="21470" y="1587"/>
                <wp:lineTo x="5913" y="0"/>
                <wp:lineTo x="2638" y="0"/>
              </wp:wrapPolygon>
            </wp:wrapTight>
            <wp:docPr id="527310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1" b="1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105" cy="129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6603B" w:rsidRPr="00F6603B" w:rsidSect="00F6603B">
      <w:pgSz w:w="15840" w:h="12240" w:orient="landscape"/>
      <w:pgMar w:top="360" w:right="360" w:bottom="360" w:left="360" w:header="0" w:footer="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B5BE9" w14:textId="77777777" w:rsidR="00BB16CB" w:rsidRDefault="00BB16CB" w:rsidP="004607D6">
      <w:r>
        <w:separator/>
      </w:r>
    </w:p>
  </w:endnote>
  <w:endnote w:type="continuationSeparator" w:id="0">
    <w:p w14:paraId="5F021D3C" w14:textId="77777777" w:rsidR="00BB16CB" w:rsidRDefault="00BB16CB" w:rsidP="00460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Times New Roman (Headings CS)">
    <w:altName w:val="Times New Roman"/>
    <w:charset w:val="00"/>
    <w:family w:val="roman"/>
    <w:pitch w:val="default"/>
  </w:font>
  <w:font w:name="Times New Roman (Body CS)">
    <w:altName w:val="Times New Roman"/>
    <w:charset w:val="00"/>
    <w:family w:val="roman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D0B62" w14:textId="77777777" w:rsidR="00BB16CB" w:rsidRDefault="00BB16CB" w:rsidP="004607D6">
      <w:r>
        <w:separator/>
      </w:r>
    </w:p>
  </w:footnote>
  <w:footnote w:type="continuationSeparator" w:id="0">
    <w:p w14:paraId="017AF2C2" w14:textId="77777777" w:rsidR="00BB16CB" w:rsidRDefault="00BB16CB" w:rsidP="00460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4C6A8A"/>
    <w:lvl w:ilvl="0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</w:rPr>
    </w:lvl>
  </w:abstractNum>
  <w:abstractNum w:abstractNumId="1" w15:restartNumberingAfterBreak="0">
    <w:nsid w:val="2C672F2F"/>
    <w:multiLevelType w:val="hybridMultilevel"/>
    <w:tmpl w:val="CA9E8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83146"/>
    <w:multiLevelType w:val="hybridMultilevel"/>
    <w:tmpl w:val="C1C66B06"/>
    <w:lvl w:ilvl="0" w:tplc="24DECA9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386495">
    <w:abstractNumId w:val="0"/>
  </w:num>
  <w:num w:numId="2" w16cid:durableId="1905329778">
    <w:abstractNumId w:val="0"/>
    <w:lvlOverride w:ilvl="0">
      <w:startOverride w:val="1"/>
    </w:lvlOverride>
  </w:num>
  <w:num w:numId="3" w16cid:durableId="1981878162">
    <w:abstractNumId w:val="2"/>
  </w:num>
  <w:num w:numId="4" w16cid:durableId="10109886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F17"/>
    <w:rsid w:val="00002F91"/>
    <w:rsid w:val="00011B66"/>
    <w:rsid w:val="0003451E"/>
    <w:rsid w:val="00050D3A"/>
    <w:rsid w:val="00053556"/>
    <w:rsid w:val="00090C88"/>
    <w:rsid w:val="000A290B"/>
    <w:rsid w:val="000A30F2"/>
    <w:rsid w:val="000C1766"/>
    <w:rsid w:val="000D5415"/>
    <w:rsid w:val="00111AF0"/>
    <w:rsid w:val="0011443A"/>
    <w:rsid w:val="00114A1C"/>
    <w:rsid w:val="00126740"/>
    <w:rsid w:val="0016082D"/>
    <w:rsid w:val="0019281F"/>
    <w:rsid w:val="001B25AF"/>
    <w:rsid w:val="001B4F43"/>
    <w:rsid w:val="001D543F"/>
    <w:rsid w:val="00200D3E"/>
    <w:rsid w:val="00222CEA"/>
    <w:rsid w:val="002669DF"/>
    <w:rsid w:val="00293E51"/>
    <w:rsid w:val="002E0FF1"/>
    <w:rsid w:val="003162F5"/>
    <w:rsid w:val="0032284B"/>
    <w:rsid w:val="003271ED"/>
    <w:rsid w:val="003272FE"/>
    <w:rsid w:val="0035577E"/>
    <w:rsid w:val="00363198"/>
    <w:rsid w:val="0038322A"/>
    <w:rsid w:val="00383ABC"/>
    <w:rsid w:val="0039032B"/>
    <w:rsid w:val="003C4A48"/>
    <w:rsid w:val="003D4A23"/>
    <w:rsid w:val="003D7C55"/>
    <w:rsid w:val="0041372F"/>
    <w:rsid w:val="0044493D"/>
    <w:rsid w:val="004459B2"/>
    <w:rsid w:val="00451602"/>
    <w:rsid w:val="00453F44"/>
    <w:rsid w:val="00454EAD"/>
    <w:rsid w:val="004607D6"/>
    <w:rsid w:val="00493A24"/>
    <w:rsid w:val="004A5287"/>
    <w:rsid w:val="004C1D09"/>
    <w:rsid w:val="00502204"/>
    <w:rsid w:val="00530E8D"/>
    <w:rsid w:val="00550B09"/>
    <w:rsid w:val="00566048"/>
    <w:rsid w:val="0057522A"/>
    <w:rsid w:val="00577A5B"/>
    <w:rsid w:val="00592857"/>
    <w:rsid w:val="005B5D9A"/>
    <w:rsid w:val="005D14EE"/>
    <w:rsid w:val="00606643"/>
    <w:rsid w:val="00612794"/>
    <w:rsid w:val="0064365E"/>
    <w:rsid w:val="0064480E"/>
    <w:rsid w:val="00652615"/>
    <w:rsid w:val="006538DD"/>
    <w:rsid w:val="00656DB0"/>
    <w:rsid w:val="00664A1E"/>
    <w:rsid w:val="00667263"/>
    <w:rsid w:val="006D6AFF"/>
    <w:rsid w:val="006F2C02"/>
    <w:rsid w:val="00726EA9"/>
    <w:rsid w:val="007459CA"/>
    <w:rsid w:val="00774EDC"/>
    <w:rsid w:val="007A5195"/>
    <w:rsid w:val="007B2B19"/>
    <w:rsid w:val="007E59AC"/>
    <w:rsid w:val="007F2525"/>
    <w:rsid w:val="007F3677"/>
    <w:rsid w:val="00822519"/>
    <w:rsid w:val="00830516"/>
    <w:rsid w:val="00840A35"/>
    <w:rsid w:val="00861F59"/>
    <w:rsid w:val="00871315"/>
    <w:rsid w:val="008B041D"/>
    <w:rsid w:val="008C6D3A"/>
    <w:rsid w:val="008D60F9"/>
    <w:rsid w:val="008F226C"/>
    <w:rsid w:val="008F6B61"/>
    <w:rsid w:val="00900C2B"/>
    <w:rsid w:val="00907D14"/>
    <w:rsid w:val="009111B9"/>
    <w:rsid w:val="0093285B"/>
    <w:rsid w:val="00946831"/>
    <w:rsid w:val="009511AA"/>
    <w:rsid w:val="009747FE"/>
    <w:rsid w:val="009A2BFE"/>
    <w:rsid w:val="009B1452"/>
    <w:rsid w:val="009C7BFB"/>
    <w:rsid w:val="009D04FD"/>
    <w:rsid w:val="009D2335"/>
    <w:rsid w:val="009F0AE6"/>
    <w:rsid w:val="00A0462A"/>
    <w:rsid w:val="00A1171C"/>
    <w:rsid w:val="00A2106B"/>
    <w:rsid w:val="00A361BC"/>
    <w:rsid w:val="00A37157"/>
    <w:rsid w:val="00A534F7"/>
    <w:rsid w:val="00A54DAF"/>
    <w:rsid w:val="00A56E30"/>
    <w:rsid w:val="00A86D16"/>
    <w:rsid w:val="00AC119D"/>
    <w:rsid w:val="00AC4524"/>
    <w:rsid w:val="00AD2F17"/>
    <w:rsid w:val="00AF48A3"/>
    <w:rsid w:val="00B05B08"/>
    <w:rsid w:val="00B14C92"/>
    <w:rsid w:val="00B216AD"/>
    <w:rsid w:val="00B251B6"/>
    <w:rsid w:val="00B43E91"/>
    <w:rsid w:val="00B64C49"/>
    <w:rsid w:val="00B74C64"/>
    <w:rsid w:val="00BB08D4"/>
    <w:rsid w:val="00BB16CB"/>
    <w:rsid w:val="00BB36E2"/>
    <w:rsid w:val="00BE7217"/>
    <w:rsid w:val="00BF37C1"/>
    <w:rsid w:val="00BF7B87"/>
    <w:rsid w:val="00C03787"/>
    <w:rsid w:val="00C05C1E"/>
    <w:rsid w:val="00C120DB"/>
    <w:rsid w:val="00C24AA6"/>
    <w:rsid w:val="00C657DF"/>
    <w:rsid w:val="00C67C41"/>
    <w:rsid w:val="00C91B9E"/>
    <w:rsid w:val="00CB42A8"/>
    <w:rsid w:val="00CB6C37"/>
    <w:rsid w:val="00CF64DA"/>
    <w:rsid w:val="00D0318B"/>
    <w:rsid w:val="00D11EE2"/>
    <w:rsid w:val="00D14698"/>
    <w:rsid w:val="00D4267E"/>
    <w:rsid w:val="00D7421D"/>
    <w:rsid w:val="00DC3924"/>
    <w:rsid w:val="00DD6A6A"/>
    <w:rsid w:val="00DE6EB8"/>
    <w:rsid w:val="00E126E4"/>
    <w:rsid w:val="00E43A5F"/>
    <w:rsid w:val="00E53FAE"/>
    <w:rsid w:val="00E679D0"/>
    <w:rsid w:val="00E805B7"/>
    <w:rsid w:val="00EC42B4"/>
    <w:rsid w:val="00EC4972"/>
    <w:rsid w:val="00ED3531"/>
    <w:rsid w:val="00EF32FF"/>
    <w:rsid w:val="00EF7A23"/>
    <w:rsid w:val="00F00087"/>
    <w:rsid w:val="00F01290"/>
    <w:rsid w:val="00F06A0B"/>
    <w:rsid w:val="00F166A0"/>
    <w:rsid w:val="00F43BCD"/>
    <w:rsid w:val="00F45938"/>
    <w:rsid w:val="00F53CCA"/>
    <w:rsid w:val="00F6603B"/>
    <w:rsid w:val="00F72587"/>
    <w:rsid w:val="00F82816"/>
    <w:rsid w:val="00F973E6"/>
    <w:rsid w:val="00FA0224"/>
    <w:rsid w:val="00FC785B"/>
    <w:rsid w:val="00FE09CD"/>
    <w:rsid w:val="00FE7379"/>
    <w:rsid w:val="00FF11B8"/>
    <w:rsid w:val="00FF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8D5DD87"/>
  <w15:chartTrackingRefBased/>
  <w15:docId w15:val="{5F4F1F86-F01C-45E1-93FB-17F1CD095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lang w:val="en-US" w:eastAsia="ja-JP" w:bidi="ar-SA"/>
      </w:rPr>
    </w:rPrDefault>
    <w:pPrDefault>
      <w:pPr>
        <w:spacing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" w:unhideWhenUsed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F1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lang w:eastAsia="en-US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6D6AFF"/>
    <w:pPr>
      <w:keepNext/>
      <w:keepLines/>
      <w:spacing w:after="480"/>
      <w:contextualSpacing/>
      <w:outlineLvl w:val="0"/>
    </w:pPr>
    <w:rPr>
      <w:rFonts w:asciiTheme="majorHAnsi" w:eastAsiaTheme="majorEastAsia" w:hAnsiTheme="majorHAnsi" w:cs="Times New Roman (Headings CS)"/>
      <w:b/>
      <w:caps/>
      <w:color w:val="068145" w:themeColor="accent6"/>
      <w:kern w:val="0"/>
      <w:sz w:val="44"/>
      <w:szCs w:val="58"/>
      <w:lang w:eastAsia="ja-JP"/>
      <w14:ligatures w14:val="none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qFormat/>
    <w:rsid w:val="0032284B"/>
    <w:pPr>
      <w:keepNext/>
      <w:keepLines/>
      <w:spacing w:before="360" w:after="240" w:line="480" w:lineRule="exact"/>
      <w:outlineLvl w:val="1"/>
    </w:pPr>
    <w:rPr>
      <w:rFonts w:asciiTheme="majorHAnsi" w:eastAsiaTheme="majorEastAsia" w:hAnsiTheme="majorHAnsi" w:cs="Times New Roman (Headings CS)"/>
      <w:b/>
      <w:bCs/>
      <w:caps/>
      <w:color w:val="000000" w:themeColor="text1"/>
      <w:kern w:val="0"/>
      <w:sz w:val="28"/>
      <w:szCs w:val="28"/>
      <w:lang w:eastAsia="ja-JP"/>
      <w14:ligatures w14:val="none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pPr>
      <w:keepNext/>
      <w:keepLines/>
      <w:spacing w:before="40" w:line="288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  <w:kern w:val="0"/>
      <w:sz w:val="22"/>
      <w:szCs w:val="22"/>
      <w:lang w:eastAsia="ja-JP"/>
      <w14:ligatures w14:val="none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F82816"/>
    <w:pPr>
      <w:keepNext/>
      <w:keepLines/>
      <w:spacing w:before="40" w:after="240" w:line="288" w:lineRule="auto"/>
      <w:outlineLvl w:val="3"/>
    </w:pPr>
    <w:rPr>
      <w:rFonts w:asciiTheme="minorHAnsi" w:eastAsiaTheme="majorEastAsia" w:hAnsiTheme="minorHAnsi" w:cstheme="majorBidi"/>
      <w:b/>
      <w:bCs/>
      <w:color w:val="000000" w:themeColor="text1"/>
      <w:kern w:val="0"/>
      <w:lang w:eastAsia="ja-JP"/>
      <w14:ligatures w14:val="none"/>
      <w14:cntxtAlts w14:val="0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pPr>
      <w:keepNext/>
      <w:keepLines/>
      <w:spacing w:before="40" w:line="288" w:lineRule="auto"/>
      <w:outlineLvl w:val="4"/>
    </w:pPr>
    <w:rPr>
      <w:rFonts w:asciiTheme="majorHAnsi" w:eastAsiaTheme="majorEastAsia" w:hAnsiTheme="majorHAnsi" w:cstheme="majorBidi"/>
      <w:color w:val="000000" w:themeColor="text1"/>
      <w:kern w:val="0"/>
      <w:lang w:eastAsia="ja-JP"/>
      <w14:ligatures w14:val="none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semiHidden/>
    <w:qFormat/>
    <w:rsid w:val="00530E8D"/>
    <w:pPr>
      <w:spacing w:after="0" w:line="240" w:lineRule="auto"/>
    </w:pPr>
    <w:rPr>
      <w:rFonts w:ascii="Gill Sans MT" w:hAnsi="Gill Sans MT"/>
    </w:rPr>
  </w:style>
  <w:style w:type="paragraph" w:customStyle="1" w:styleId="PhotoPlaceholder">
    <w:name w:val="Photo Placeholder"/>
    <w:basedOn w:val="Normal"/>
    <w:uiPriority w:val="12"/>
    <w:semiHidden/>
    <w:qFormat/>
    <w:rsid w:val="00664A1E"/>
    <w:pPr>
      <w:spacing w:before="100" w:after="100"/>
      <w:ind w:left="101" w:right="101"/>
      <w:jc w:val="center"/>
    </w:pPr>
    <w:rPr>
      <w:rFonts w:asciiTheme="minorHAnsi" w:eastAsiaTheme="minorEastAsia" w:hAnsiTheme="minorHAnsi" w:cstheme="minorBidi"/>
      <w:noProof/>
      <w:color w:val="000000" w:themeColor="text1"/>
      <w:kern w:val="0"/>
      <w:lang w:eastAsia="ja-JP"/>
      <w14:ligatures w14:val="none"/>
      <w14:cntxtAlts w14:val="0"/>
    </w:rPr>
  </w:style>
  <w:style w:type="paragraph" w:styleId="Title">
    <w:name w:val="Title"/>
    <w:basedOn w:val="Normal"/>
    <w:next w:val="Normal"/>
    <w:link w:val="TitleChar"/>
    <w:uiPriority w:val="2"/>
    <w:qFormat/>
    <w:rsid w:val="006D6AFF"/>
    <w:pPr>
      <w:spacing w:line="1200" w:lineRule="exact"/>
      <w:contextualSpacing/>
    </w:pPr>
    <w:rPr>
      <w:rFonts w:asciiTheme="majorHAnsi" w:eastAsiaTheme="majorEastAsia" w:hAnsiTheme="majorHAnsi" w:cs="Times New Roman (Headings CS)"/>
      <w:b/>
      <w:caps/>
      <w:color w:val="068145" w:themeColor="accent6"/>
      <w:sz w:val="120"/>
      <w:szCs w:val="88"/>
      <w:lang w:eastAsia="ja-JP"/>
      <w14:ligatures w14:val="none"/>
      <w14:cntxtAlts w14:val="0"/>
    </w:rPr>
  </w:style>
  <w:style w:type="character" w:customStyle="1" w:styleId="TitleChar">
    <w:name w:val="Title Char"/>
    <w:basedOn w:val="DefaultParagraphFont"/>
    <w:link w:val="Title"/>
    <w:uiPriority w:val="2"/>
    <w:rsid w:val="006D6AFF"/>
    <w:rPr>
      <w:rFonts w:asciiTheme="majorHAnsi" w:eastAsiaTheme="majorEastAsia" w:hAnsiTheme="majorHAnsi" w:cs="Times New Roman (Headings CS)"/>
      <w:b/>
      <w:caps/>
      <w:color w:val="068145" w:themeColor="accent6"/>
      <w:kern w:val="28"/>
      <w:sz w:val="120"/>
      <w:szCs w:val="88"/>
    </w:rPr>
  </w:style>
  <w:style w:type="paragraph" w:styleId="Subtitle">
    <w:name w:val="Subtitle"/>
    <w:basedOn w:val="Normal"/>
    <w:next w:val="Normal"/>
    <w:link w:val="SubtitleChar"/>
    <w:uiPriority w:val="3"/>
    <w:qFormat/>
    <w:rsid w:val="006538DD"/>
    <w:pPr>
      <w:numPr>
        <w:ilvl w:val="1"/>
      </w:numPr>
      <w:spacing w:before="60" w:after="120"/>
    </w:pPr>
    <w:rPr>
      <w:rFonts w:asciiTheme="minorHAnsi" w:eastAsiaTheme="minorEastAsia" w:hAnsiTheme="minorHAnsi" w:cstheme="minorBidi"/>
      <w:b/>
      <w:bCs/>
      <w:color w:val="000000" w:themeColor="text1"/>
      <w:kern w:val="0"/>
      <w:sz w:val="22"/>
      <w:szCs w:val="22"/>
      <w:lang w:eastAsia="ja-JP"/>
      <w14:ligatures w14:val="none"/>
      <w14:cntxtAlts w14:val="0"/>
    </w:rPr>
  </w:style>
  <w:style w:type="character" w:customStyle="1" w:styleId="SubtitleChar">
    <w:name w:val="Subtitle Char"/>
    <w:basedOn w:val="DefaultParagraphFont"/>
    <w:link w:val="Subtitle"/>
    <w:uiPriority w:val="3"/>
    <w:rsid w:val="006538DD"/>
    <w:rPr>
      <w:rFonts w:ascii="Gill Sans MT" w:hAnsi="Gill Sans MT"/>
      <w:b/>
      <w:bCs/>
      <w:color w:val="000000" w:themeColor="text1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AE6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2284B"/>
    <w:rPr>
      <w:rFonts w:asciiTheme="majorHAnsi" w:eastAsiaTheme="majorEastAsia" w:hAnsiTheme="majorHAnsi" w:cs="Times New Roman (Headings CS)"/>
      <w:b/>
      <w:bCs/>
      <w:caps/>
      <w:color w:val="000000" w:themeColor="text1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Organization">
    <w:name w:val="Organization"/>
    <w:basedOn w:val="Normal"/>
    <w:next w:val="Normal"/>
    <w:uiPriority w:val="3"/>
    <w:qFormat/>
    <w:rsid w:val="00B43E91"/>
    <w:pPr>
      <w:contextualSpacing/>
    </w:pPr>
    <w:rPr>
      <w:rFonts w:asciiTheme="majorHAnsi" w:eastAsiaTheme="minorEastAsia" w:hAnsiTheme="majorHAnsi" w:cstheme="minorBidi"/>
      <w:b/>
      <w:bCs/>
      <w:caps/>
      <w:color w:val="000000" w:themeColor="text1"/>
      <w:kern w:val="0"/>
      <w:sz w:val="40"/>
      <w:szCs w:val="40"/>
      <w:lang w:eastAsia="ja-JP"/>
      <w14:ligatures w14:val="none"/>
      <w14:cntxtAlts w14:val="0"/>
    </w:rPr>
  </w:style>
  <w:style w:type="paragraph" w:styleId="ListBullet">
    <w:name w:val="List Bullet"/>
    <w:basedOn w:val="Normal"/>
    <w:uiPriority w:val="2"/>
    <w:qFormat/>
    <w:rsid w:val="00606643"/>
    <w:pPr>
      <w:numPr>
        <w:numId w:val="1"/>
      </w:numPr>
      <w:spacing w:before="120" w:line="360" w:lineRule="exact"/>
      <w:ind w:left="288"/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character" w:customStyle="1" w:styleId="Heading1Char">
    <w:name w:val="Heading 1 Char"/>
    <w:basedOn w:val="DefaultParagraphFont"/>
    <w:link w:val="Heading1"/>
    <w:uiPriority w:val="9"/>
    <w:rsid w:val="006D6AFF"/>
    <w:rPr>
      <w:rFonts w:asciiTheme="majorHAnsi" w:eastAsiaTheme="majorEastAsia" w:hAnsiTheme="majorHAnsi" w:cs="Times New Roman (Headings CS)"/>
      <w:b/>
      <w:caps/>
      <w:color w:val="068145" w:themeColor="accent6"/>
      <w:sz w:val="44"/>
      <w:szCs w:val="5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AE6"/>
    <w:rPr>
      <w:rFonts w:eastAsiaTheme="majorEastAsia" w:cstheme="majorBidi"/>
      <w:b/>
      <w:bCs/>
      <w:color w:val="000000" w:themeColor="text1"/>
    </w:rPr>
  </w:style>
  <w:style w:type="paragraph" w:customStyle="1" w:styleId="ContactInfo">
    <w:name w:val="Contact Info"/>
    <w:basedOn w:val="Normal"/>
    <w:uiPriority w:val="4"/>
    <w:qFormat/>
    <w:rsid w:val="00502204"/>
    <w:pPr>
      <w:spacing w:line="360" w:lineRule="exact"/>
      <w:contextualSpacing/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paragraph" w:styleId="TOCHeading">
    <w:name w:val="TOC Heading"/>
    <w:basedOn w:val="Heading1"/>
    <w:next w:val="Normal"/>
    <w:uiPriority w:val="9"/>
    <w:semiHidden/>
    <w:rsid w:val="00CB42A8"/>
    <w:pPr>
      <w:outlineLvl w:val="9"/>
    </w:pPr>
    <w:rPr>
      <w:color w:val="000000" w:themeColor="text1"/>
    </w:rPr>
  </w:style>
  <w:style w:type="paragraph" w:styleId="TOC2">
    <w:name w:val="toc 2"/>
    <w:basedOn w:val="TOC1"/>
    <w:next w:val="Normal"/>
    <w:autoRedefine/>
    <w:uiPriority w:val="39"/>
    <w:unhideWhenUsed/>
    <w:qFormat/>
    <w:rsid w:val="0032284B"/>
    <w:rPr>
      <w:rFonts w:asciiTheme="minorHAnsi" w:hAnsiTheme="minorHAnsi"/>
      <w:b w:val="0"/>
      <w:caps w:val="0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2284B"/>
    <w:pPr>
      <w:tabs>
        <w:tab w:val="right" w:leader="dot" w:pos="6120"/>
      </w:tabs>
      <w:spacing w:after="100" w:line="480" w:lineRule="exact"/>
    </w:pPr>
    <w:rPr>
      <w:rFonts w:asciiTheme="majorHAnsi" w:eastAsiaTheme="minorEastAsia" w:hAnsiTheme="majorHAnsi" w:cs="Times New Roman (Body CS)"/>
      <w:b/>
      <w:caps/>
      <w:color w:val="000000" w:themeColor="text1"/>
      <w:kern w:val="0"/>
      <w:lang w:eastAsia="ja-JP"/>
      <w14:ligatures w14:val="none"/>
      <w14:cntxtAlts w14:val="0"/>
    </w:rPr>
  </w:style>
  <w:style w:type="character" w:customStyle="1" w:styleId="Heading5Char">
    <w:name w:val="Heading 5 Char"/>
    <w:basedOn w:val="DefaultParagraphFont"/>
    <w:link w:val="Heading5"/>
    <w:uiPriority w:val="99"/>
    <w:semiHidden/>
    <w:rPr>
      <w:rFonts w:asciiTheme="majorHAnsi" w:eastAsiaTheme="majorEastAsia" w:hAnsiTheme="majorHAnsi" w:cstheme="majorBidi"/>
    </w:rPr>
  </w:style>
  <w:style w:type="character" w:customStyle="1" w:styleId="TOCNumbers">
    <w:name w:val="TOC Numbers"/>
    <w:basedOn w:val="DefaultParagraphFont"/>
    <w:uiPriority w:val="11"/>
    <w:qFormat/>
    <w:rsid w:val="00C91B9E"/>
    <w:rPr>
      <w:rFonts w:ascii="Aharoni" w:hAnsi="Aharoni"/>
      <w:b/>
      <w:bCs/>
      <w:color w:val="068145" w:themeColor="accent6"/>
      <w:sz w:val="36"/>
      <w:szCs w:val="28"/>
    </w:rPr>
  </w:style>
  <w:style w:type="paragraph" w:styleId="Quote">
    <w:name w:val="Quote"/>
    <w:basedOn w:val="Normal"/>
    <w:next w:val="Normal"/>
    <w:link w:val="QuoteChar"/>
    <w:uiPriority w:val="2"/>
    <w:rsid w:val="003272FE"/>
    <w:pPr>
      <w:spacing w:before="280" w:after="280"/>
      <w:ind w:left="288" w:right="288"/>
      <w:jc w:val="center"/>
    </w:pPr>
    <w:rPr>
      <w:rFonts w:asciiTheme="majorHAnsi" w:eastAsiaTheme="minorEastAsia" w:hAnsiTheme="majorHAnsi" w:cstheme="minorBidi"/>
      <w:b/>
      <w:iCs/>
      <w:caps/>
      <w:color w:val="046033" w:themeColor="accent6" w:themeShade="BF"/>
      <w:kern w:val="0"/>
      <w:sz w:val="32"/>
      <w:szCs w:val="34"/>
      <w:lang w:eastAsia="ja-JP"/>
      <w14:ligatures w14:val="none"/>
      <w14:cntxtAlts w14:val="0"/>
    </w:rPr>
  </w:style>
  <w:style w:type="character" w:customStyle="1" w:styleId="QuoteChar">
    <w:name w:val="Quote Char"/>
    <w:basedOn w:val="DefaultParagraphFont"/>
    <w:link w:val="Quote"/>
    <w:uiPriority w:val="2"/>
    <w:rsid w:val="003272FE"/>
    <w:rPr>
      <w:rFonts w:asciiTheme="majorHAnsi" w:hAnsiTheme="majorHAnsi"/>
      <w:b/>
      <w:iCs/>
      <w:caps/>
      <w:color w:val="046033" w:themeColor="accent6" w:themeShade="BF"/>
      <w:sz w:val="32"/>
      <w:szCs w:val="34"/>
    </w:rPr>
  </w:style>
  <w:style w:type="paragraph" w:styleId="Caption">
    <w:name w:val="caption"/>
    <w:basedOn w:val="Normal"/>
    <w:next w:val="Normal"/>
    <w:uiPriority w:val="35"/>
    <w:qFormat/>
    <w:rsid w:val="00FE7379"/>
    <w:pPr>
      <w:spacing w:before="40" w:after="40" w:line="264" w:lineRule="auto"/>
    </w:pPr>
    <w:rPr>
      <w:rFonts w:asciiTheme="minorHAnsi" w:eastAsiaTheme="minorEastAsia" w:hAnsiTheme="minorHAnsi" w:cstheme="minorBidi"/>
      <w:i/>
      <w:iCs/>
      <w:color w:val="000000" w:themeColor="text1"/>
      <w:kern w:val="0"/>
      <w:sz w:val="14"/>
      <w:szCs w:val="16"/>
      <w:lang w:eastAsia="ja-JP"/>
      <w14:ligatures w14:val="none"/>
      <w14:cntxtAlts w14:val="0"/>
    </w:rPr>
  </w:style>
  <w:style w:type="paragraph" w:styleId="ListParagraph">
    <w:name w:val="List Paragraph"/>
    <w:basedOn w:val="Normal"/>
    <w:uiPriority w:val="34"/>
    <w:semiHidden/>
    <w:rsid w:val="00C05C1E"/>
    <w:pPr>
      <w:spacing w:line="288" w:lineRule="auto"/>
      <w:contextualSpacing/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paragraph" w:customStyle="1" w:styleId="PageNumbers">
    <w:name w:val="Page Numbers"/>
    <w:basedOn w:val="Normal"/>
    <w:next w:val="Normal"/>
    <w:qFormat/>
    <w:rsid w:val="00383ABC"/>
    <w:rPr>
      <w:rFonts w:asciiTheme="majorHAnsi" w:eastAsiaTheme="minorEastAsia" w:hAnsiTheme="majorHAnsi" w:cstheme="minorBidi"/>
      <w:b/>
      <w:color w:val="068145" w:themeColor="accent6"/>
      <w:kern w:val="0"/>
      <w:sz w:val="36"/>
      <w:lang w:eastAsia="ja-JP"/>
      <w14:ligatures w14:val="none"/>
      <w14:cntxtAlts w14:val="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285B"/>
    <w:rPr>
      <w:color w:val="605E5C"/>
      <w:shd w:val="clear" w:color="auto" w:fill="E1DFDD"/>
    </w:rPr>
  </w:style>
  <w:style w:type="paragraph" w:customStyle="1" w:styleId="Caption-RightIndentPhoto">
    <w:name w:val="Caption - Right Indent Photo"/>
    <w:basedOn w:val="Caption"/>
    <w:semiHidden/>
    <w:qFormat/>
    <w:rsid w:val="0041372F"/>
    <w:pPr>
      <w:ind w:left="259"/>
    </w:pPr>
  </w:style>
  <w:style w:type="paragraph" w:styleId="Index1">
    <w:name w:val="index 1"/>
    <w:basedOn w:val="Normal"/>
    <w:next w:val="Normal"/>
    <w:autoRedefine/>
    <w:uiPriority w:val="99"/>
    <w:semiHidden/>
    <w:unhideWhenUsed/>
    <w:rsid w:val="00EC42B4"/>
    <w:pPr>
      <w:ind w:left="200" w:hanging="200"/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paragraph" w:customStyle="1" w:styleId="ContactUs">
    <w:name w:val="Contact Us"/>
    <w:basedOn w:val="Heading2"/>
    <w:semiHidden/>
    <w:rsid w:val="00A0462A"/>
    <w:rPr>
      <w:color w:val="046033" w:themeColor="accent6" w:themeShade="BF"/>
    </w:rPr>
  </w:style>
  <w:style w:type="table" w:customStyle="1" w:styleId="Style3">
    <w:name w:val="Style3"/>
    <w:basedOn w:val="TableNormal"/>
    <w:uiPriority w:val="99"/>
    <w:rsid w:val="00CB42A8"/>
    <w:pPr>
      <w:spacing w:after="0" w:line="240" w:lineRule="auto"/>
    </w:pPr>
    <w:tblPr/>
    <w:tcPr>
      <w:tcMar>
        <w:left w:w="0" w:type="dxa"/>
        <w:right w:w="0" w:type="dxa"/>
      </w:tcMar>
    </w:tcPr>
  </w:style>
  <w:style w:type="paragraph" w:customStyle="1" w:styleId="LogoSmallFont">
    <w:name w:val="Logo Small Font"/>
    <w:basedOn w:val="Normal"/>
    <w:next w:val="Normal"/>
    <w:rsid w:val="00053556"/>
    <w:rPr>
      <w:rFonts w:asciiTheme="majorHAnsi" w:eastAsiaTheme="minorEastAsia" w:hAnsiTheme="majorHAnsi" w:cstheme="minorBidi"/>
      <w:b/>
      <w:color w:val="000000" w:themeColor="text1"/>
      <w:kern w:val="0"/>
      <w:sz w:val="24"/>
      <w:lang w:eastAsia="ja-JP"/>
      <w14:ligatures w14:val="none"/>
      <w14:cntxtAlts w14:val="0"/>
    </w:rPr>
  </w:style>
  <w:style w:type="paragraph" w:customStyle="1" w:styleId="LogoBigFont">
    <w:name w:val="Logo Big Font"/>
    <w:basedOn w:val="Normal"/>
    <w:next w:val="Normal"/>
    <w:rsid w:val="003272FE"/>
    <w:rPr>
      <w:rFonts w:asciiTheme="majorHAnsi" w:eastAsiaTheme="minorEastAsia" w:hAnsiTheme="majorHAnsi" w:cstheme="minorBidi"/>
      <w:b/>
      <w:color w:val="000000" w:themeColor="text1"/>
      <w:kern w:val="0"/>
      <w:sz w:val="56"/>
      <w:lang w:eastAsia="ja-JP"/>
      <w14:ligatures w14:val="none"/>
      <w14:cntxtAlts w14:val="0"/>
    </w:rPr>
  </w:style>
  <w:style w:type="paragraph" w:styleId="Header">
    <w:name w:val="header"/>
    <w:basedOn w:val="Normal"/>
    <w:link w:val="HeaderChar"/>
    <w:uiPriority w:val="99"/>
    <w:unhideWhenUsed/>
    <w:rsid w:val="00B64C4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character" w:customStyle="1" w:styleId="HeaderChar">
    <w:name w:val="Header Char"/>
    <w:basedOn w:val="DefaultParagraphFont"/>
    <w:link w:val="Header"/>
    <w:uiPriority w:val="99"/>
    <w:rsid w:val="00B64C49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B64C49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color w:val="000000" w:themeColor="text1"/>
      <w:kern w:val="0"/>
      <w:lang w:eastAsia="ja-JP"/>
      <w14:ligatures w14:val="none"/>
      <w14:cntxtAlts w14:val="0"/>
    </w:rPr>
  </w:style>
  <w:style w:type="character" w:customStyle="1" w:styleId="FooterChar">
    <w:name w:val="Footer Char"/>
    <w:basedOn w:val="DefaultParagraphFont"/>
    <w:link w:val="Footer"/>
    <w:uiPriority w:val="99"/>
    <w:rsid w:val="00B64C49"/>
    <w:rPr>
      <w:color w:val="000000" w:themeColor="text1"/>
    </w:rPr>
  </w:style>
  <w:style w:type="character" w:styleId="Hyperlink">
    <w:name w:val="Hyperlink"/>
    <w:basedOn w:val="DefaultParagraphFont"/>
    <w:uiPriority w:val="99"/>
    <w:unhideWhenUsed/>
    <w:rsid w:val="000535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3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microsoft.com/office/2007/relationships/hdphoto" Target="media/hdphoto1.wdp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s4h\AppData\Local\Microsoft\Office\16.0\DTS\en-US%7bA3C480BE-A0CF-4972-BA6C-3B711C3B2288%7d\%7b0BABB2A8-577B-469D-AF27-57EDD2916317%7dTF6aa5002e-71ac-43cc-9433-ce182d56372ab1d5379b_win32-883228d6e850.dotx" TargetMode="External"/></Relationships>
</file>

<file path=word/theme/theme1.xml><?xml version="1.0" encoding="utf-8"?>
<a:theme xmlns:a="http://schemas.openxmlformats.org/drawingml/2006/main" name="Office Theme">
  <a:themeElements>
    <a:clrScheme name="Catering Color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F14D02"/>
      </a:accent1>
      <a:accent2>
        <a:srgbClr val="FDFBF2"/>
      </a:accent2>
      <a:accent3>
        <a:srgbClr val="F49201"/>
      </a:accent3>
      <a:accent4>
        <a:srgbClr val="F4ADE4"/>
      </a:accent4>
      <a:accent5>
        <a:srgbClr val="3841A4"/>
      </a:accent5>
      <a:accent6>
        <a:srgbClr val="068145"/>
      </a:accent6>
      <a:hlink>
        <a:srgbClr val="0563C1"/>
      </a:hlink>
      <a:folHlink>
        <a:srgbClr val="954F72"/>
      </a:folHlink>
    </a:clrScheme>
    <a:fontScheme name="Custom 114">
      <a:majorFont>
        <a:latin typeface="Aharoni"/>
        <a:ea typeface=""/>
        <a:cs typeface=""/>
      </a:majorFont>
      <a:minorFont>
        <a:latin typeface="Gill Sans M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SelectedStyle="\MLASeventhEditionOfficeOnline.xsl" StyleName="MLA" Version="7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1307947-B60F-479C-B482-BF6E999AAF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AF94EC-F6F2-4AD7-A053-2602E734468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4.xml><?xml version="1.0" encoding="utf-8"?>
<ds:datastoreItem xmlns:ds="http://schemas.openxmlformats.org/officeDocument/2006/customXml" ds:itemID="{EC7E5BBB-9A10-4B52-8E24-5DDF4393AE7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D1A1734-59DB-4D92-B4E1-AE33697B53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{0BABB2A8-577B-469D-AF27-57EDD2916317}TF6aa5002e-71ac-43cc-9433-ce182d56372ab1d5379b_win32-883228d6e850</Template>
  <TotalTime>0</TotalTime>
  <Pages>2</Pages>
  <Words>206</Words>
  <Characters>1086</Characters>
  <Application>Microsoft Office Word</Application>
  <DocSecurity>0</DocSecurity>
  <Lines>217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Hertzler</dc:creator>
  <cp:keywords/>
  <dc:description/>
  <cp:lastModifiedBy>Pat Hertzler</cp:lastModifiedBy>
  <cp:revision>2</cp:revision>
  <cp:lastPrinted>2026-09-30T14:15:00Z</cp:lastPrinted>
  <dcterms:created xsi:type="dcterms:W3CDTF">2026-10-01T17:28:00Z</dcterms:created>
  <dcterms:modified xsi:type="dcterms:W3CDTF">2026-10-01T17:28:00Z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